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2B2" w:rsidRDefault="001F32B2" w14:paraId="464EBADE" w14:textId="77777777"/>
    <w:tbl>
      <w:tblPr>
        <w:tblStyle w:val="TabloKlavuzu"/>
        <w:tblW w:w="10179" w:type="dxa"/>
        <w:tblInd w:w="137" w:type="dxa"/>
        <w:tblLook w:val="04A0" w:firstRow="1" w:lastRow="0" w:firstColumn="1" w:lastColumn="0" w:noHBand="0" w:noVBand="1"/>
      </w:tblPr>
      <w:tblGrid>
        <w:gridCol w:w="1559"/>
        <w:gridCol w:w="3081"/>
        <w:gridCol w:w="2995"/>
        <w:gridCol w:w="2544"/>
      </w:tblGrid>
      <w:tr w:rsidRPr="00FB0131" w:rsidR="00510F3D" w:rsidTr="001F32B2" w14:paraId="5C2643D9" w14:textId="77777777">
        <w:trPr>
          <w:trHeight w:val="410"/>
        </w:trPr>
        <w:tc>
          <w:tcPr>
            <w:tcW w:w="1559" w:type="dxa"/>
          </w:tcPr>
          <w:p w:rsidRPr="00FB0131" w:rsidR="00FB0131" w:rsidP="00FB0131" w:rsidRDefault="00FB0131" w14:paraId="6D436E96" w14:textId="77777777">
            <w:pPr>
              <w:rPr>
                <w:b/>
              </w:rPr>
            </w:pPr>
            <w:r w:rsidRPr="00FB0131">
              <w:rPr>
                <w:b/>
              </w:rPr>
              <w:t xml:space="preserve">Toplantı Adı </w:t>
            </w:r>
          </w:p>
        </w:tc>
        <w:tc>
          <w:tcPr>
            <w:tcW w:w="3081" w:type="dxa"/>
          </w:tcPr>
          <w:p w:rsidRPr="00FB0131" w:rsidR="00FB0131" w:rsidP="00FB0131" w:rsidRDefault="00FB0131" w14:paraId="4EF654E5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Pr="00837410" w:rsidR="00FB0131" w:rsidP="00FB0131" w:rsidRDefault="00FB0131" w14:paraId="5B23BE51" w14:textId="77777777">
            <w:pPr>
              <w:rPr>
                <w:b/>
              </w:rPr>
            </w:pPr>
            <w:r w:rsidRPr="00837410">
              <w:rPr>
                <w:b/>
              </w:rPr>
              <w:t xml:space="preserve">Toplantı Tarihi </w:t>
            </w:r>
          </w:p>
        </w:tc>
        <w:tc>
          <w:tcPr>
            <w:tcW w:w="2544" w:type="dxa"/>
          </w:tcPr>
          <w:p w:rsidRPr="00FB0131" w:rsidR="00FB0131" w:rsidP="00FB0131" w:rsidRDefault="00FB0131" w14:paraId="0548FD33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Pr="00FB0131" w:rsidR="00510F3D" w:rsidTr="001F32B2" w14:paraId="735ECD5F" w14:textId="77777777">
        <w:trPr>
          <w:trHeight w:val="410"/>
        </w:trPr>
        <w:tc>
          <w:tcPr>
            <w:tcW w:w="1559" w:type="dxa"/>
          </w:tcPr>
          <w:p w:rsidRPr="00FB0131" w:rsidR="00FB0131" w:rsidP="00FB0131" w:rsidRDefault="00FB0131" w14:paraId="4305D01F" w14:textId="77777777">
            <w:pPr>
              <w:rPr>
                <w:b/>
              </w:rPr>
            </w:pPr>
            <w:r w:rsidRPr="00FB0131">
              <w:rPr>
                <w:b/>
              </w:rPr>
              <w:t>Toplantı No</w:t>
            </w:r>
          </w:p>
        </w:tc>
        <w:tc>
          <w:tcPr>
            <w:tcW w:w="3081" w:type="dxa"/>
          </w:tcPr>
          <w:p w:rsidRPr="00FB0131" w:rsidR="00FB0131" w:rsidP="00FB0131" w:rsidRDefault="00FB0131" w14:paraId="510E0B81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Pr="00837410" w:rsidR="00FB0131" w:rsidP="00FB0131" w:rsidRDefault="00FB0131" w14:paraId="22DC3054" w14:textId="77777777">
            <w:pPr>
              <w:rPr>
                <w:b/>
              </w:rPr>
            </w:pPr>
            <w:r w:rsidRPr="00837410">
              <w:rPr>
                <w:b/>
              </w:rPr>
              <w:t xml:space="preserve">Toplantı Başlama Saati </w:t>
            </w:r>
          </w:p>
        </w:tc>
        <w:tc>
          <w:tcPr>
            <w:tcW w:w="2544" w:type="dxa"/>
          </w:tcPr>
          <w:p w:rsidRPr="00FB0131" w:rsidR="00FB0131" w:rsidP="00FB0131" w:rsidRDefault="00FB0131" w14:paraId="7436BF88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Pr="00FB0131" w:rsidR="00510F3D" w:rsidTr="001F32B2" w14:paraId="1C8B6DC3" w14:textId="77777777">
        <w:trPr>
          <w:trHeight w:val="393"/>
        </w:trPr>
        <w:tc>
          <w:tcPr>
            <w:tcW w:w="1559" w:type="dxa"/>
          </w:tcPr>
          <w:p w:rsidRPr="00FB0131" w:rsidR="00FB0131" w:rsidP="00FB0131" w:rsidRDefault="00FB0131" w14:paraId="16F9B737" w14:textId="77777777">
            <w:pPr>
              <w:rPr>
                <w:b/>
              </w:rPr>
            </w:pPr>
            <w:r w:rsidRPr="00FB0131">
              <w:rPr>
                <w:b/>
              </w:rPr>
              <w:t xml:space="preserve">Toplantı </w:t>
            </w:r>
            <w:r w:rsidRPr="00FB0131" w:rsidR="00BC0474">
              <w:rPr>
                <w:b/>
              </w:rPr>
              <w:t xml:space="preserve">Yeri  </w:t>
            </w:r>
          </w:p>
        </w:tc>
        <w:tc>
          <w:tcPr>
            <w:tcW w:w="3081" w:type="dxa"/>
          </w:tcPr>
          <w:p w:rsidRPr="00FB0131" w:rsidR="00FB0131" w:rsidP="00FB0131" w:rsidRDefault="00FB0131" w14:paraId="04F67CA5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Pr="00837410" w:rsidR="00FB0131" w:rsidP="00FB0131" w:rsidRDefault="00FB0131" w14:paraId="7F187A3D" w14:textId="77777777">
            <w:pPr>
              <w:rPr>
                <w:b/>
              </w:rPr>
            </w:pPr>
            <w:r w:rsidRPr="00837410">
              <w:rPr>
                <w:b/>
              </w:rPr>
              <w:t>Toplantı Bitiş Saati</w:t>
            </w:r>
          </w:p>
        </w:tc>
        <w:tc>
          <w:tcPr>
            <w:tcW w:w="2544" w:type="dxa"/>
          </w:tcPr>
          <w:p w:rsidRPr="00FB0131" w:rsidR="00FB0131" w:rsidP="00FB0131" w:rsidRDefault="00FB0131" w14:paraId="69166E1E" w14:textId="77777777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F240B9" w:rsidP="001B4140" w:rsidRDefault="00F240B9" w14:paraId="2BFE84CB" w14:textId="77777777"/>
    <w:tbl>
      <w:tblPr>
        <w:tblStyle w:val="TabloKlavuzu"/>
        <w:tblpPr w:leftFromText="141" w:rightFromText="141" w:vertAnchor="text" w:horzAnchor="margin" w:tblpX="137" w:tblpY="28"/>
        <w:tblW w:w="10201" w:type="dxa"/>
        <w:tblLook w:val="04A0" w:firstRow="1" w:lastRow="0" w:firstColumn="1" w:lastColumn="0" w:noHBand="0" w:noVBand="1"/>
      </w:tblPr>
      <w:tblGrid>
        <w:gridCol w:w="411"/>
        <w:gridCol w:w="9790"/>
      </w:tblGrid>
      <w:tr w:rsidR="001F32B2" w:rsidTr="006E62DF" w14:paraId="5C028C39" w14:textId="77777777">
        <w:trPr>
          <w:trHeight w:val="246"/>
        </w:trPr>
        <w:tc>
          <w:tcPr>
            <w:tcW w:w="10201" w:type="dxa"/>
            <w:gridSpan w:val="2"/>
            <w:shd w:val="clear" w:color="auto" w:fill="12D0D0"/>
          </w:tcPr>
          <w:p w:rsidRPr="00C90AA4" w:rsidR="001F32B2" w:rsidP="001F32B2" w:rsidRDefault="001F32B2" w14:paraId="4060C8C2" w14:textId="77777777">
            <w:pPr>
              <w:rPr>
                <w:b/>
              </w:rPr>
            </w:pPr>
            <w:r>
              <w:rPr>
                <w:b/>
              </w:rPr>
              <w:t>GÜNDEM MADDELERİ</w:t>
            </w:r>
          </w:p>
        </w:tc>
      </w:tr>
      <w:tr w:rsidR="001F32B2" w:rsidTr="006E62DF" w14:paraId="4CAA9348" w14:textId="77777777">
        <w:trPr>
          <w:trHeight w:val="425"/>
        </w:trPr>
        <w:tc>
          <w:tcPr>
            <w:tcW w:w="411" w:type="dxa"/>
          </w:tcPr>
          <w:p w:rsidR="001F32B2" w:rsidP="001F32B2" w:rsidRDefault="001F32B2" w14:paraId="68CA4710" w14:textId="77777777">
            <w:r>
              <w:t>1.</w:t>
            </w:r>
          </w:p>
        </w:tc>
        <w:tc>
          <w:tcPr>
            <w:tcW w:w="9790" w:type="dxa"/>
          </w:tcPr>
          <w:p w:rsidR="001F32B2" w:rsidP="001F32B2" w:rsidRDefault="001F32B2" w14:paraId="33152148" w14:textId="77777777"/>
        </w:tc>
      </w:tr>
      <w:tr w:rsidR="001F32B2" w:rsidTr="006E62DF" w14:paraId="6DE94379" w14:textId="77777777">
        <w:trPr>
          <w:trHeight w:val="425"/>
        </w:trPr>
        <w:tc>
          <w:tcPr>
            <w:tcW w:w="411" w:type="dxa"/>
          </w:tcPr>
          <w:p w:rsidR="001F32B2" w:rsidP="001F32B2" w:rsidRDefault="001F32B2" w14:paraId="46E11FFA" w14:textId="77777777">
            <w:r>
              <w:t>2.</w:t>
            </w:r>
          </w:p>
        </w:tc>
        <w:tc>
          <w:tcPr>
            <w:tcW w:w="9790" w:type="dxa"/>
          </w:tcPr>
          <w:p w:rsidR="001F32B2" w:rsidP="001F32B2" w:rsidRDefault="001F32B2" w14:paraId="45948619" w14:textId="77777777"/>
        </w:tc>
      </w:tr>
      <w:tr w:rsidR="001F32B2" w:rsidTr="006E62DF" w14:paraId="27F194E2" w14:textId="77777777">
        <w:trPr>
          <w:trHeight w:val="425"/>
        </w:trPr>
        <w:tc>
          <w:tcPr>
            <w:tcW w:w="411" w:type="dxa"/>
          </w:tcPr>
          <w:p w:rsidR="001F32B2" w:rsidP="001F32B2" w:rsidRDefault="001F32B2" w14:paraId="28CE635B" w14:textId="77777777">
            <w:r>
              <w:t>3.</w:t>
            </w:r>
          </w:p>
        </w:tc>
        <w:tc>
          <w:tcPr>
            <w:tcW w:w="9790" w:type="dxa"/>
          </w:tcPr>
          <w:p w:rsidR="001F32B2" w:rsidP="001F32B2" w:rsidRDefault="001F32B2" w14:paraId="10C67134" w14:textId="77777777"/>
        </w:tc>
      </w:tr>
      <w:tr w:rsidR="001F32B2" w:rsidTr="006E62DF" w14:paraId="3C1C2E30" w14:textId="77777777">
        <w:trPr>
          <w:trHeight w:val="425"/>
        </w:trPr>
        <w:tc>
          <w:tcPr>
            <w:tcW w:w="411" w:type="dxa"/>
          </w:tcPr>
          <w:p w:rsidR="001F32B2" w:rsidP="001F32B2" w:rsidRDefault="001F32B2" w14:paraId="79E97665" w14:textId="77777777">
            <w:r>
              <w:t>4.</w:t>
            </w:r>
          </w:p>
        </w:tc>
        <w:tc>
          <w:tcPr>
            <w:tcW w:w="9790" w:type="dxa"/>
          </w:tcPr>
          <w:p w:rsidR="001F32B2" w:rsidP="001F32B2" w:rsidRDefault="001F32B2" w14:paraId="0C6FE7CC" w14:textId="77777777"/>
        </w:tc>
      </w:tr>
    </w:tbl>
    <w:p w:rsidRPr="00F85ACF" w:rsidR="00F240B9" w:rsidP="00F240B9" w:rsidRDefault="00F240B9" w14:paraId="1AE398E3" w14:textId="77777777"/>
    <w:tbl>
      <w:tblPr>
        <w:tblStyle w:val="TabloKlavuzu"/>
        <w:tblpPr w:leftFromText="141" w:rightFromText="141" w:vertAnchor="text" w:horzAnchor="margin" w:tblpX="137" w:tblpY="57"/>
        <w:tblW w:w="10161" w:type="dxa"/>
        <w:tblLook w:val="04A0" w:firstRow="1" w:lastRow="0" w:firstColumn="1" w:lastColumn="0" w:noHBand="0" w:noVBand="1"/>
      </w:tblPr>
      <w:tblGrid>
        <w:gridCol w:w="381"/>
        <w:gridCol w:w="9780"/>
      </w:tblGrid>
      <w:tr w:rsidR="001F32B2" w:rsidTr="006E62DF" w14:paraId="2C15F3E9" w14:textId="77777777">
        <w:trPr>
          <w:trHeight w:val="258"/>
        </w:trPr>
        <w:tc>
          <w:tcPr>
            <w:tcW w:w="10161" w:type="dxa"/>
            <w:gridSpan w:val="2"/>
            <w:shd w:val="clear" w:color="auto" w:fill="12D0D0"/>
          </w:tcPr>
          <w:p w:rsidRPr="00C90AA4" w:rsidR="001F32B2" w:rsidP="00E40607" w:rsidRDefault="001F32B2" w14:paraId="2E025F7C" w14:textId="77777777">
            <w:pPr>
              <w:rPr>
                <w:b/>
              </w:rPr>
            </w:pPr>
            <w:r>
              <w:rPr>
                <w:b/>
              </w:rPr>
              <w:t>ALINAN KARARLAR</w:t>
            </w:r>
          </w:p>
        </w:tc>
      </w:tr>
      <w:tr w:rsidR="001F32B2" w:rsidTr="006E62DF" w14:paraId="32B9C282" w14:textId="77777777">
        <w:trPr>
          <w:trHeight w:val="425"/>
        </w:trPr>
        <w:tc>
          <w:tcPr>
            <w:tcW w:w="381" w:type="dxa"/>
          </w:tcPr>
          <w:p w:rsidR="001F32B2" w:rsidP="00E40607" w:rsidRDefault="001F32B2" w14:paraId="613AFFA5" w14:textId="77777777">
            <w:r>
              <w:t>1.</w:t>
            </w:r>
          </w:p>
        </w:tc>
        <w:tc>
          <w:tcPr>
            <w:tcW w:w="9780" w:type="dxa"/>
          </w:tcPr>
          <w:p w:rsidR="001F32B2" w:rsidP="00E40607" w:rsidRDefault="001F32B2" w14:paraId="2F6E3A27" w14:textId="77777777"/>
        </w:tc>
      </w:tr>
      <w:tr w:rsidR="001F32B2" w:rsidTr="006E62DF" w14:paraId="589F5B95" w14:textId="77777777">
        <w:trPr>
          <w:trHeight w:val="425"/>
        </w:trPr>
        <w:tc>
          <w:tcPr>
            <w:tcW w:w="381" w:type="dxa"/>
          </w:tcPr>
          <w:p w:rsidR="001F32B2" w:rsidP="00E40607" w:rsidRDefault="001F32B2" w14:paraId="1B67D4FD" w14:textId="77777777">
            <w:r>
              <w:t>2.</w:t>
            </w:r>
          </w:p>
        </w:tc>
        <w:tc>
          <w:tcPr>
            <w:tcW w:w="9780" w:type="dxa"/>
          </w:tcPr>
          <w:p w:rsidR="001F32B2" w:rsidP="00E40607" w:rsidRDefault="001F32B2" w14:paraId="7962A6A1" w14:textId="77777777"/>
        </w:tc>
      </w:tr>
      <w:tr w:rsidR="001F32B2" w:rsidTr="006E62DF" w14:paraId="5EA3C980" w14:textId="77777777">
        <w:trPr>
          <w:trHeight w:val="425"/>
        </w:trPr>
        <w:tc>
          <w:tcPr>
            <w:tcW w:w="381" w:type="dxa"/>
          </w:tcPr>
          <w:p w:rsidR="001F32B2" w:rsidP="00E40607" w:rsidRDefault="001F32B2" w14:paraId="74894EF3" w14:textId="77777777">
            <w:r>
              <w:t>3.</w:t>
            </w:r>
          </w:p>
        </w:tc>
        <w:tc>
          <w:tcPr>
            <w:tcW w:w="9780" w:type="dxa"/>
          </w:tcPr>
          <w:p w:rsidR="001F32B2" w:rsidP="00E40607" w:rsidRDefault="001F32B2" w14:paraId="52A6A8BA" w14:textId="77777777"/>
        </w:tc>
      </w:tr>
      <w:tr w:rsidR="001F32B2" w:rsidTr="006E62DF" w14:paraId="5836E08C" w14:textId="77777777">
        <w:trPr>
          <w:trHeight w:val="425"/>
        </w:trPr>
        <w:tc>
          <w:tcPr>
            <w:tcW w:w="381" w:type="dxa"/>
          </w:tcPr>
          <w:p w:rsidR="001F32B2" w:rsidP="00E40607" w:rsidRDefault="001F32B2" w14:paraId="4C761CD9" w14:textId="77777777">
            <w:r>
              <w:t>4.</w:t>
            </w:r>
          </w:p>
        </w:tc>
        <w:tc>
          <w:tcPr>
            <w:tcW w:w="9780" w:type="dxa"/>
          </w:tcPr>
          <w:p w:rsidR="001F32B2" w:rsidP="00E40607" w:rsidRDefault="001F32B2" w14:paraId="6A3D9981" w14:textId="77777777"/>
        </w:tc>
      </w:tr>
    </w:tbl>
    <w:p w:rsidR="00F240B9" w:rsidP="00F240B9" w:rsidRDefault="00F240B9" w14:paraId="01C18367" w14:textId="77777777"/>
    <w:tbl>
      <w:tblPr>
        <w:tblStyle w:val="TabloKlavuzu"/>
        <w:tblpPr w:leftFromText="141" w:rightFromText="141" w:vertAnchor="text" w:horzAnchor="margin" w:tblpX="137" w:tblpY="-28"/>
        <w:tblW w:w="10173" w:type="dxa"/>
        <w:tblLook w:val="04A0" w:firstRow="1" w:lastRow="0" w:firstColumn="1" w:lastColumn="0" w:noHBand="0" w:noVBand="1"/>
      </w:tblPr>
      <w:tblGrid>
        <w:gridCol w:w="483"/>
        <w:gridCol w:w="3953"/>
        <w:gridCol w:w="3550"/>
        <w:gridCol w:w="2187"/>
      </w:tblGrid>
      <w:tr w:rsidR="001F32B2" w:rsidTr="00E40607" w14:paraId="1A283BB7" w14:textId="77777777">
        <w:trPr>
          <w:trHeight w:val="252"/>
        </w:trPr>
        <w:tc>
          <w:tcPr>
            <w:tcW w:w="10173" w:type="dxa"/>
            <w:gridSpan w:val="4"/>
            <w:shd w:val="clear" w:color="auto" w:fill="12D0D0"/>
          </w:tcPr>
          <w:p w:rsidRPr="00940BB9" w:rsidR="001F32B2" w:rsidP="00E40607" w:rsidRDefault="001F32B2" w14:paraId="3609344D" w14:textId="77777777">
            <w:pPr>
              <w:rPr>
                <w:b/>
              </w:rPr>
            </w:pPr>
            <w:r>
              <w:rPr>
                <w:b/>
              </w:rPr>
              <w:t>TOPLANTIYA</w:t>
            </w:r>
            <w:r w:rsidRPr="00940BB9">
              <w:rPr>
                <w:b/>
              </w:rPr>
              <w:t xml:space="preserve"> KATILANLAR</w:t>
            </w:r>
          </w:p>
        </w:tc>
      </w:tr>
      <w:tr w:rsidR="001F32B2" w:rsidTr="00E40607" w14:paraId="18EF8F7F" w14:textId="77777777">
        <w:trPr>
          <w:trHeight w:val="252"/>
        </w:trPr>
        <w:tc>
          <w:tcPr>
            <w:tcW w:w="483" w:type="dxa"/>
          </w:tcPr>
          <w:p w:rsidRPr="00BA5553" w:rsidR="001F32B2" w:rsidP="00E40607" w:rsidRDefault="001F32B2" w14:paraId="14878D16" w14:textId="3B0C8970">
            <w:pPr>
              <w:rPr>
                <w:b/>
              </w:rPr>
            </w:pPr>
          </w:p>
        </w:tc>
        <w:tc>
          <w:tcPr>
            <w:tcW w:w="3953" w:type="dxa"/>
          </w:tcPr>
          <w:p w:rsidRPr="00BA5553" w:rsidR="001F32B2" w:rsidP="00E40607" w:rsidRDefault="001F32B2" w14:paraId="2F3C41E9" w14:textId="77777777">
            <w:pPr>
              <w:rPr>
                <w:b/>
              </w:rPr>
            </w:pPr>
            <w:r>
              <w:rPr>
                <w:b/>
              </w:rPr>
              <w:t>Bölüm/Birim</w:t>
            </w:r>
          </w:p>
        </w:tc>
        <w:tc>
          <w:tcPr>
            <w:tcW w:w="3550" w:type="dxa"/>
          </w:tcPr>
          <w:p w:rsidRPr="00BA5553" w:rsidR="001F32B2" w:rsidP="00E40607" w:rsidRDefault="001F32B2" w14:paraId="35B954F9" w14:textId="77777777">
            <w:pPr>
              <w:rPr>
                <w:b/>
              </w:rPr>
            </w:pPr>
            <w:r w:rsidRPr="00BA5553">
              <w:rPr>
                <w:b/>
              </w:rPr>
              <w:t>Adı-Soyadı</w:t>
            </w:r>
          </w:p>
        </w:tc>
        <w:tc>
          <w:tcPr>
            <w:tcW w:w="2187" w:type="dxa"/>
          </w:tcPr>
          <w:p w:rsidRPr="00BA5553" w:rsidR="001F32B2" w:rsidP="00E40607" w:rsidRDefault="001F32B2" w14:paraId="21FD9951" w14:textId="77777777">
            <w:pPr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1F32B2" w:rsidTr="00E40607" w14:paraId="1A00A26C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3960B129" w14:textId="77777777">
            <w:r>
              <w:t>1</w:t>
            </w:r>
          </w:p>
        </w:tc>
        <w:tc>
          <w:tcPr>
            <w:tcW w:w="3953" w:type="dxa"/>
          </w:tcPr>
          <w:p w:rsidR="001F32B2" w:rsidP="00E40607" w:rsidRDefault="001F32B2" w14:paraId="4D794A4F" w14:textId="777777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50" w:type="dxa"/>
          </w:tcPr>
          <w:p w:rsidR="001F32B2" w:rsidP="00E40607" w:rsidRDefault="001F32B2" w14:paraId="41249F6D" w14:textId="77777777"/>
        </w:tc>
        <w:tc>
          <w:tcPr>
            <w:tcW w:w="2187" w:type="dxa"/>
          </w:tcPr>
          <w:p w:rsidR="001F32B2" w:rsidP="00E40607" w:rsidRDefault="001F32B2" w14:paraId="3504F390" w14:textId="77777777"/>
        </w:tc>
      </w:tr>
      <w:tr w:rsidR="001F32B2" w:rsidTr="00E40607" w14:paraId="48B102F7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2563CB2C" w14:textId="77777777">
            <w:r>
              <w:t>2</w:t>
            </w:r>
          </w:p>
        </w:tc>
        <w:tc>
          <w:tcPr>
            <w:tcW w:w="3953" w:type="dxa"/>
          </w:tcPr>
          <w:p w:rsidR="001F32B2" w:rsidP="00E40607" w:rsidRDefault="001F32B2" w14:paraId="00762AD5" w14:textId="777777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50" w:type="dxa"/>
          </w:tcPr>
          <w:p w:rsidR="001F32B2" w:rsidP="00E40607" w:rsidRDefault="001F32B2" w14:paraId="5055EAAB" w14:textId="77777777"/>
        </w:tc>
        <w:tc>
          <w:tcPr>
            <w:tcW w:w="2187" w:type="dxa"/>
          </w:tcPr>
          <w:p w:rsidR="001F32B2" w:rsidP="00E40607" w:rsidRDefault="001F32B2" w14:paraId="0B18924B" w14:textId="77777777"/>
        </w:tc>
      </w:tr>
      <w:tr w:rsidR="001F32B2" w:rsidTr="00E40607" w14:paraId="2002ADFC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49CB8EA7" w14:textId="77777777">
            <w:r>
              <w:t>3</w:t>
            </w:r>
          </w:p>
        </w:tc>
        <w:tc>
          <w:tcPr>
            <w:tcW w:w="3953" w:type="dxa"/>
          </w:tcPr>
          <w:p w:rsidR="001F32B2" w:rsidP="00E40607" w:rsidRDefault="001F32B2" w14:paraId="212C7D1A" w14:textId="77777777"/>
        </w:tc>
        <w:tc>
          <w:tcPr>
            <w:tcW w:w="3550" w:type="dxa"/>
          </w:tcPr>
          <w:p w:rsidR="001F32B2" w:rsidP="00E40607" w:rsidRDefault="001F32B2" w14:paraId="42C81F85" w14:textId="77777777"/>
        </w:tc>
        <w:tc>
          <w:tcPr>
            <w:tcW w:w="2187" w:type="dxa"/>
          </w:tcPr>
          <w:p w:rsidR="001F32B2" w:rsidP="00E40607" w:rsidRDefault="001F32B2" w14:paraId="126DF953" w14:textId="77777777"/>
        </w:tc>
      </w:tr>
      <w:tr w:rsidR="001F32B2" w:rsidTr="00E40607" w14:paraId="201FFA65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21D9654E" w14:textId="77777777">
            <w:r>
              <w:t>4</w:t>
            </w:r>
          </w:p>
        </w:tc>
        <w:tc>
          <w:tcPr>
            <w:tcW w:w="3953" w:type="dxa"/>
          </w:tcPr>
          <w:p w:rsidR="001F32B2" w:rsidP="00E40607" w:rsidRDefault="001F32B2" w14:paraId="2C102320" w14:textId="77777777"/>
        </w:tc>
        <w:tc>
          <w:tcPr>
            <w:tcW w:w="3550" w:type="dxa"/>
          </w:tcPr>
          <w:p w:rsidR="001F32B2" w:rsidP="00E40607" w:rsidRDefault="001F32B2" w14:paraId="0220488A" w14:textId="77777777"/>
        </w:tc>
        <w:tc>
          <w:tcPr>
            <w:tcW w:w="2187" w:type="dxa"/>
          </w:tcPr>
          <w:p w:rsidR="001F32B2" w:rsidP="00E40607" w:rsidRDefault="001F32B2" w14:paraId="2B8B754E" w14:textId="77777777"/>
        </w:tc>
      </w:tr>
      <w:tr w:rsidR="001F32B2" w:rsidTr="00E40607" w14:paraId="423BF4C6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05D5C2FF" w14:textId="77777777">
            <w:r>
              <w:t>5</w:t>
            </w:r>
          </w:p>
        </w:tc>
        <w:tc>
          <w:tcPr>
            <w:tcW w:w="3953" w:type="dxa"/>
          </w:tcPr>
          <w:p w:rsidR="001F32B2" w:rsidP="00E40607" w:rsidRDefault="001F32B2" w14:paraId="74A65CFE" w14:textId="77777777"/>
        </w:tc>
        <w:tc>
          <w:tcPr>
            <w:tcW w:w="3550" w:type="dxa"/>
          </w:tcPr>
          <w:p w:rsidR="001F32B2" w:rsidP="00E40607" w:rsidRDefault="001F32B2" w14:paraId="2D4A6A7F" w14:textId="77777777"/>
        </w:tc>
        <w:tc>
          <w:tcPr>
            <w:tcW w:w="2187" w:type="dxa"/>
          </w:tcPr>
          <w:p w:rsidR="001F32B2" w:rsidP="00E40607" w:rsidRDefault="001F32B2" w14:paraId="1AE4451C" w14:textId="77777777"/>
        </w:tc>
      </w:tr>
      <w:tr w:rsidR="001F32B2" w:rsidTr="00E40607" w14:paraId="70D8AC05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112A3336" w14:textId="77777777">
            <w:r>
              <w:t>6</w:t>
            </w:r>
          </w:p>
        </w:tc>
        <w:tc>
          <w:tcPr>
            <w:tcW w:w="3953" w:type="dxa"/>
          </w:tcPr>
          <w:p w:rsidR="001F32B2" w:rsidP="00E40607" w:rsidRDefault="001F32B2" w14:paraId="1AFB6BF2" w14:textId="77777777"/>
        </w:tc>
        <w:tc>
          <w:tcPr>
            <w:tcW w:w="3550" w:type="dxa"/>
          </w:tcPr>
          <w:p w:rsidR="001F32B2" w:rsidP="00E40607" w:rsidRDefault="001F32B2" w14:paraId="3A68E7C6" w14:textId="77777777"/>
        </w:tc>
        <w:tc>
          <w:tcPr>
            <w:tcW w:w="2187" w:type="dxa"/>
          </w:tcPr>
          <w:p w:rsidR="001F32B2" w:rsidP="00E40607" w:rsidRDefault="001F32B2" w14:paraId="65906DFF" w14:textId="77777777"/>
        </w:tc>
      </w:tr>
      <w:tr w:rsidR="001F32B2" w:rsidTr="00E40607" w14:paraId="3AE755C5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434C3A98" w14:textId="77777777">
            <w:r>
              <w:t>7</w:t>
            </w:r>
          </w:p>
        </w:tc>
        <w:tc>
          <w:tcPr>
            <w:tcW w:w="3953" w:type="dxa"/>
          </w:tcPr>
          <w:p w:rsidR="001F32B2" w:rsidP="00E40607" w:rsidRDefault="001F32B2" w14:paraId="5E70BFF2" w14:textId="77777777"/>
        </w:tc>
        <w:tc>
          <w:tcPr>
            <w:tcW w:w="3550" w:type="dxa"/>
          </w:tcPr>
          <w:p w:rsidR="001F32B2" w:rsidP="00E40607" w:rsidRDefault="001F32B2" w14:paraId="268081E1" w14:textId="77777777"/>
        </w:tc>
        <w:tc>
          <w:tcPr>
            <w:tcW w:w="2187" w:type="dxa"/>
          </w:tcPr>
          <w:p w:rsidR="001F32B2" w:rsidP="00E40607" w:rsidRDefault="001F32B2" w14:paraId="2B035BD9" w14:textId="77777777"/>
        </w:tc>
      </w:tr>
      <w:tr w:rsidR="001F32B2" w:rsidTr="00E40607" w14:paraId="59A16E15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57D23A69" w14:textId="77777777">
            <w:r>
              <w:t>8</w:t>
            </w:r>
          </w:p>
        </w:tc>
        <w:tc>
          <w:tcPr>
            <w:tcW w:w="3953" w:type="dxa"/>
          </w:tcPr>
          <w:p w:rsidR="001F32B2" w:rsidP="00E40607" w:rsidRDefault="001F32B2" w14:paraId="3717B1CD" w14:textId="77777777"/>
        </w:tc>
        <w:tc>
          <w:tcPr>
            <w:tcW w:w="3550" w:type="dxa"/>
          </w:tcPr>
          <w:p w:rsidR="001F32B2" w:rsidP="00E40607" w:rsidRDefault="001F32B2" w14:paraId="230CCF47" w14:textId="77777777"/>
        </w:tc>
        <w:tc>
          <w:tcPr>
            <w:tcW w:w="2187" w:type="dxa"/>
          </w:tcPr>
          <w:p w:rsidR="001F32B2" w:rsidP="00E40607" w:rsidRDefault="001F32B2" w14:paraId="3D78AD69" w14:textId="77777777"/>
        </w:tc>
      </w:tr>
      <w:tr w:rsidR="001F32B2" w:rsidTr="00E40607" w14:paraId="6BCDA16C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21090CC6" w14:textId="77777777">
            <w:r>
              <w:t>9</w:t>
            </w:r>
          </w:p>
        </w:tc>
        <w:tc>
          <w:tcPr>
            <w:tcW w:w="3953" w:type="dxa"/>
          </w:tcPr>
          <w:p w:rsidR="001F32B2" w:rsidP="00E40607" w:rsidRDefault="001F32B2" w14:paraId="733BC60B" w14:textId="77777777"/>
        </w:tc>
        <w:tc>
          <w:tcPr>
            <w:tcW w:w="3550" w:type="dxa"/>
          </w:tcPr>
          <w:p w:rsidR="001F32B2" w:rsidP="00E40607" w:rsidRDefault="001F32B2" w14:paraId="57298416" w14:textId="77777777"/>
        </w:tc>
        <w:tc>
          <w:tcPr>
            <w:tcW w:w="2187" w:type="dxa"/>
          </w:tcPr>
          <w:p w:rsidR="001F32B2" w:rsidP="00E40607" w:rsidRDefault="001F32B2" w14:paraId="6EBD3600" w14:textId="77777777"/>
        </w:tc>
      </w:tr>
      <w:tr w:rsidR="001F32B2" w:rsidTr="00E40607" w14:paraId="1FF8D711" w14:textId="77777777">
        <w:trPr>
          <w:trHeight w:val="425"/>
        </w:trPr>
        <w:tc>
          <w:tcPr>
            <w:tcW w:w="483" w:type="dxa"/>
          </w:tcPr>
          <w:p w:rsidR="001F32B2" w:rsidP="00E40607" w:rsidRDefault="001F32B2" w14:paraId="4AB69D27" w14:textId="77777777">
            <w:r>
              <w:t>10</w:t>
            </w:r>
          </w:p>
        </w:tc>
        <w:tc>
          <w:tcPr>
            <w:tcW w:w="3953" w:type="dxa"/>
          </w:tcPr>
          <w:p w:rsidR="001F32B2" w:rsidP="00E40607" w:rsidRDefault="001F32B2" w14:paraId="5AB7B0D1" w14:textId="77777777"/>
        </w:tc>
        <w:tc>
          <w:tcPr>
            <w:tcW w:w="3550" w:type="dxa"/>
          </w:tcPr>
          <w:p w:rsidR="001F32B2" w:rsidP="00E40607" w:rsidRDefault="001F32B2" w14:paraId="54071EFC" w14:textId="77777777"/>
        </w:tc>
        <w:tc>
          <w:tcPr>
            <w:tcW w:w="2187" w:type="dxa"/>
          </w:tcPr>
          <w:p w:rsidR="001F32B2" w:rsidP="00E40607" w:rsidRDefault="001F32B2" w14:paraId="303C9A51" w14:textId="77777777"/>
        </w:tc>
      </w:tr>
    </w:tbl>
    <w:p w:rsidR="00F240B9" w:rsidP="00F240B9" w:rsidRDefault="00F240B9" w14:paraId="77DAAFC6" w14:textId="77777777"/>
    <w:p w:rsidRPr="00923ECC" w:rsidR="00F240B9" w:rsidP="001B4140" w:rsidRDefault="00F240B9" w14:paraId="59178DA3" w14:textId="77777777"/>
    <w:sectPr w:rsidRPr="00923ECC" w:rsidR="00F240B9" w:rsidSect="00224FD7">
      <w:footerReference r:id="Reeed48216b8c4821"/>
      <w:headerReference w:type="default" r:id="rId8"/>
      <w:footerReference w:type="default" r:id="rId9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7953" w14:textId="77777777" w:rsidR="00B03E15" w:rsidRDefault="00B03E15">
      <w:r>
        <w:separator/>
      </w:r>
    </w:p>
  </w:endnote>
  <w:endnote w:type="continuationSeparator" w:id="0">
    <w:p w14:paraId="44B2A94C" w14:textId="77777777" w:rsidR="00B03E15" w:rsidRDefault="00B0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4FD7" w:rsidRDefault="00224FD7" w14:paraId="1A32E804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"Bakırçay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939B" w14:textId="77777777" w:rsidR="00B03E15" w:rsidRDefault="00B03E15">
      <w:r>
        <w:separator/>
      </w:r>
    </w:p>
  </w:footnote>
  <w:footnote w:type="continuationSeparator" w:id="0">
    <w:p w14:paraId="3D686368" w14:textId="77777777" w:rsidR="00B03E15" w:rsidRDefault="00B03E15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8" w:type="pct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5596"/>
      <w:gridCol w:w="2560"/>
    </w:tblGrid>
    <w:tr w:rsidRPr="006A0EAB" w:rsidR="00F91F41" w:rsidTr="00B64FF0" w14:paraId="44CEB329" w14:textId="77777777">
      <w:trPr>
        <w:cantSplit/>
        <w:trHeight w:val="981"/>
      </w:trPr>
      <w:tc>
        <w:tcPr>
          <w:tcW w:w="2085" w:type="dxa"/>
          <w:vMerge w:val="restart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  <w:vAlign w:val="bottom"/>
        </w:tcPr>
        <w:p w:rsidR="004D750A" w:rsidP="00B64FF0" w:rsidRDefault="004C6008" w14:paraId="7751269D" w14:textId="77777777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editId="54424E92" wp14:anchorId="612E9CCD">
                <wp:simplePos x="0" y="0"/>
                <wp:positionH relativeFrom="column">
                  <wp:posOffset>-24765</wp:posOffset>
                </wp:positionH>
                <wp:positionV relativeFrom="paragraph">
                  <wp:posOffset>-377190</wp:posOffset>
                </wp:positionV>
                <wp:extent cx="1242060" cy="408940"/>
                <wp:effectExtent l="0" t="0" r="0" b="0"/>
                <wp:wrapNone/>
                <wp:docPr id="10" name="Resim 10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24206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D750A" w:rsidP="00B64FF0" w:rsidRDefault="004D750A" w14:paraId="7F435083" w14:textId="77777777">
          <w:pPr>
            <w:rPr>
              <w:b/>
              <w:sz w:val="18"/>
              <w:szCs w:val="18"/>
            </w:rPr>
          </w:pPr>
        </w:p>
        <w:p w:rsidRPr="00C9557A" w:rsidR="00F91F41" w:rsidP="00B64FF0" w:rsidRDefault="00F91F41" w14:paraId="5474BEFB" w14:textId="77777777">
          <w:pPr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shd w:val="clear" w:color="auto" w:fill="auto"/>
        </w:tcPr>
        <w:p w:rsidR="00F91F41" w:rsidP="00F91F41" w:rsidRDefault="00F91F41" w14:paraId="1DCF73BC" w14:textId="77777777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Pr="006A0EAB" w:rsidR="00F91F41" w:rsidP="00F91F41" w:rsidRDefault="00F91F41" w14:paraId="3A97B0E3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Pr="006A0EAB" w:rsidR="00F91F41" w:rsidP="00F91F41" w:rsidRDefault="00F91F41" w14:paraId="6869DA24" w14:textId="7777777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 w:rsidR="008B7FD1">
            <w:rPr>
              <w:b/>
              <w:sz w:val="20"/>
              <w:szCs w:val="20"/>
            </w:rPr>
            <w:t>BAKIRÇAY</w:t>
          </w:r>
          <w:r>
            <w:rPr>
              <w:b/>
              <w:sz w:val="20"/>
              <w:szCs w:val="20"/>
            </w:rPr>
            <w:t xml:space="preserve"> ÜNİVERSİTESİ</w:t>
          </w:r>
        </w:p>
        <w:p w:rsidRPr="006A0EAB" w:rsidR="00F91F41" w:rsidP="00F91F41" w:rsidRDefault="00325D62" w14:paraId="3FE28393" w14:textId="77777777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Kalite Koordinatörlüğü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6FDE78D7" w14:textId="77777777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Pr="006A0EAB" w:rsidR="00F91F41" w:rsidTr="00F91F41" w14:paraId="108D8623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48BC0AD4" w14:textId="7777777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F02236" w:rsidR="00F91F41" w:rsidP="003E68C9" w:rsidRDefault="00325D62" w14:paraId="70F8462C" w14:textId="77777777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TOPLANTI KATILIM FORMU</w:t>
          </w: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125BF0" w:rsidRDefault="00F91F41" w14:paraId="7FA8FA0B" w14:textId="77777777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 w:rsidR="00325D62">
            <w:rPr>
              <w:rFonts w:ascii="Times New Roman" w:hAnsi="Times New Roman"/>
            </w:rPr>
            <w:t>FRM/KK/05</w:t>
          </w:r>
        </w:p>
      </w:tc>
    </w:tr>
    <w:tr w:rsidRPr="006A0EAB" w:rsidR="00F91F41" w:rsidTr="00F91F41" w14:paraId="4B38C02C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205FB639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12DE6374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9C1C52" w:rsidRDefault="00F91F41" w14:paraId="789A1C33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Pr="009C549A" w:rsidR="00325D62">
            <w:rPr>
              <w:rFonts w:ascii="Times New Roman" w:hAnsi="Times New Roman"/>
            </w:rPr>
            <w:t>14.06.2022</w:t>
          </w:r>
        </w:p>
      </w:tc>
    </w:tr>
    <w:tr w:rsidRPr="006A0EAB" w:rsidR="00F91F41" w:rsidTr="00F91F41" w14:paraId="3050A839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5B312456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074BD49B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A91E61" w:rsidR="00F91F41" w:rsidP="008652F2" w:rsidRDefault="00F91F41" w14:paraId="0327FE3A" w14:textId="77777777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A91E61">
            <w:rPr>
              <w:rFonts w:ascii="Times New Roman" w:hAnsi="Times New Roman"/>
              <w:b/>
              <w:color w:val="000000"/>
            </w:rPr>
            <w:t xml:space="preserve">Rev. No/Tar.: </w:t>
          </w:r>
          <w:r w:rsidRPr="009C549A" w:rsidR="00325D62">
            <w:rPr>
              <w:rFonts w:ascii="Times New Roman" w:hAnsi="Times New Roman"/>
              <w:color w:val="000000"/>
            </w:rPr>
            <w:t>01/5.09.2022</w:t>
          </w:r>
        </w:p>
      </w:tc>
    </w:tr>
    <w:tr w:rsidRPr="006A0EAB" w:rsidR="00F91F41" w:rsidTr="00F91F41" w14:paraId="2F44C6FE" w14:textId="77777777">
      <w:trPr>
        <w:cantSplit/>
        <w:trHeight w:val="72"/>
      </w:trPr>
      <w:tc>
        <w:tcPr>
          <w:tcW w:w="2085" w:type="dxa"/>
          <w:vMerge/>
          <w:tcBorders>
            <w:left w:val="single" w:color="auto" w:sz="4" w:space="0"/>
            <w:right w:val="single" w:color="auto" w:sz="4" w:space="0"/>
          </w:tcBorders>
          <w:shd w:val="clear" w:color="auto" w:fill="auto"/>
          <w:vAlign w:val="center"/>
        </w:tcPr>
        <w:p w:rsidRPr="006A0EAB" w:rsidR="00F91F41" w:rsidP="00F91F41" w:rsidRDefault="00F91F41" w14:paraId="2152728B" w14:textId="7777777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color="auto" w:sz="4" w:space="0"/>
            <w:right w:val="single" w:color="auto" w:sz="4" w:space="0"/>
          </w:tcBorders>
        </w:tcPr>
        <w:p w:rsidRPr="006A0EAB" w:rsidR="00F91F41" w:rsidP="00F91F41" w:rsidRDefault="00F91F41" w14:paraId="7301152F" w14:textId="7777777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6A0EAB" w:rsidR="00F91F41" w:rsidP="00F91F41" w:rsidRDefault="00F91F41" w14:paraId="0B96B259" w14:textId="77777777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:rsidRPr="003C0C1E" w:rsidR="00B2465E" w:rsidRDefault="00B2465E" w14:paraId="7C92BCC3" w14:textId="77777777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7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26"/>
  </w:num>
  <w:num w:numId="13">
    <w:abstractNumId w:val="0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15"/>
  </w:num>
  <w:num w:numId="19">
    <w:abstractNumId w:val="21"/>
  </w:num>
  <w:num w:numId="20">
    <w:abstractNumId w:val="12"/>
  </w:num>
  <w:num w:numId="21">
    <w:abstractNumId w:val="19"/>
  </w:num>
  <w:num w:numId="22">
    <w:abstractNumId w:val="3"/>
  </w:num>
  <w:num w:numId="23">
    <w:abstractNumId w:val="7"/>
  </w:num>
  <w:num w:numId="24">
    <w:abstractNumId w:val="2"/>
  </w:num>
  <w:num w:numId="25">
    <w:abstractNumId w:val="23"/>
  </w:num>
  <w:num w:numId="26">
    <w:abstractNumId w:val="24"/>
  </w:num>
  <w:num w:numId="27">
    <w:abstractNumId w:val="1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15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878B1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32B2"/>
    <w:rsid w:val="001F4EA2"/>
    <w:rsid w:val="001F7031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85E03"/>
    <w:rsid w:val="003909AB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201B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2786"/>
    <w:rsid w:val="004B5C60"/>
    <w:rsid w:val="004C6008"/>
    <w:rsid w:val="004D59B1"/>
    <w:rsid w:val="004D750A"/>
    <w:rsid w:val="004E65BC"/>
    <w:rsid w:val="004F131F"/>
    <w:rsid w:val="004F2E14"/>
    <w:rsid w:val="0050417B"/>
    <w:rsid w:val="00510DE4"/>
    <w:rsid w:val="00510F3D"/>
    <w:rsid w:val="00525D79"/>
    <w:rsid w:val="00533A92"/>
    <w:rsid w:val="00540626"/>
    <w:rsid w:val="00543AB0"/>
    <w:rsid w:val="00545D00"/>
    <w:rsid w:val="00582A3A"/>
    <w:rsid w:val="0058733F"/>
    <w:rsid w:val="0059594B"/>
    <w:rsid w:val="00596834"/>
    <w:rsid w:val="005A2DA1"/>
    <w:rsid w:val="005B3175"/>
    <w:rsid w:val="005B33F4"/>
    <w:rsid w:val="005B4F45"/>
    <w:rsid w:val="005C1F15"/>
    <w:rsid w:val="005F006B"/>
    <w:rsid w:val="005F3AEE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4234B"/>
    <w:rsid w:val="00663645"/>
    <w:rsid w:val="006659B9"/>
    <w:rsid w:val="006710A6"/>
    <w:rsid w:val="006747F6"/>
    <w:rsid w:val="00680C0E"/>
    <w:rsid w:val="00682C6F"/>
    <w:rsid w:val="006903E5"/>
    <w:rsid w:val="00691DCF"/>
    <w:rsid w:val="006939C1"/>
    <w:rsid w:val="006A0067"/>
    <w:rsid w:val="006A5DA8"/>
    <w:rsid w:val="006B0B91"/>
    <w:rsid w:val="006B32F6"/>
    <w:rsid w:val="006B7F9B"/>
    <w:rsid w:val="006D0ED8"/>
    <w:rsid w:val="006D4483"/>
    <w:rsid w:val="006E0054"/>
    <w:rsid w:val="006E62DF"/>
    <w:rsid w:val="006F3202"/>
    <w:rsid w:val="006F39C8"/>
    <w:rsid w:val="00700FE3"/>
    <w:rsid w:val="0071481F"/>
    <w:rsid w:val="007179A3"/>
    <w:rsid w:val="00723CD6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37410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B7FD1"/>
    <w:rsid w:val="008C23DD"/>
    <w:rsid w:val="008C53C8"/>
    <w:rsid w:val="008D315B"/>
    <w:rsid w:val="008E3E1F"/>
    <w:rsid w:val="008F6F03"/>
    <w:rsid w:val="00905D19"/>
    <w:rsid w:val="009154B6"/>
    <w:rsid w:val="00917FCC"/>
    <w:rsid w:val="00923ECC"/>
    <w:rsid w:val="009305C9"/>
    <w:rsid w:val="009367E7"/>
    <w:rsid w:val="00950EFF"/>
    <w:rsid w:val="00951FAA"/>
    <w:rsid w:val="00964780"/>
    <w:rsid w:val="00965356"/>
    <w:rsid w:val="00976399"/>
    <w:rsid w:val="009815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3E15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4FF0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B5C6D"/>
    <w:rsid w:val="00BC0474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57C0"/>
    <w:rsid w:val="00C2077C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1C88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0607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240B9"/>
    <w:rsid w:val="00F26BEA"/>
    <w:rsid w:val="00F325F3"/>
    <w:rsid w:val="00F415A9"/>
    <w:rsid w:val="00F417E4"/>
    <w:rsid w:val="00F42F72"/>
    <w:rsid w:val="00F46C3B"/>
    <w:rsid w:val="00F5201B"/>
    <w:rsid w:val="00F62029"/>
    <w:rsid w:val="00F65D16"/>
    <w:rsid w:val="00F721D2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131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384B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eeed48216b8c48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BDB7-2D3B-445D-8A91-EB6ADDB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Tutanak Formu.dotx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Kezban ÖZÇELİK KAYNAK</dc:creator>
  <cp:keywords/>
  <cp:lastModifiedBy>Kezban ÖZÇELİK KAYNAK</cp:lastModifiedBy>
  <cp:revision>2</cp:revision>
  <cp:lastPrinted>2018-09-24T13:03:00Z</cp:lastPrinted>
  <dcterms:created xsi:type="dcterms:W3CDTF">2022-06-13T11:44:00Z</dcterms:created>
  <dcterms:modified xsi:type="dcterms:W3CDTF">2022-06-13T11:44:00Z</dcterms:modified>
</cp:coreProperties>
</file>