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A2926" w:rsidP="001B4140" w:rsidRDefault="007A2926" w14:paraId="44814D42" w14:textId="77777777"/>
    <w:tbl>
      <w:tblPr>
        <w:tblStyle w:val="TabloKlavuzu"/>
        <w:tblW w:w="10321" w:type="dxa"/>
        <w:tblInd w:w="-5" w:type="dxa"/>
        <w:tblLook w:val="04A0" w:firstRow="1" w:lastRow="0" w:firstColumn="1" w:lastColumn="0" w:noHBand="0" w:noVBand="1"/>
      </w:tblPr>
      <w:tblGrid>
        <w:gridCol w:w="2127"/>
        <w:gridCol w:w="3969"/>
        <w:gridCol w:w="1681"/>
        <w:gridCol w:w="2544"/>
      </w:tblGrid>
      <w:tr w:rsidRPr="00FB0131" w:rsidR="00C45EE6" w:rsidTr="0060227D" w14:paraId="3AA148DA" w14:textId="77777777">
        <w:trPr>
          <w:trHeight w:val="410"/>
        </w:trPr>
        <w:tc>
          <w:tcPr>
            <w:tcW w:w="2127" w:type="dxa"/>
          </w:tcPr>
          <w:p w:rsidRPr="00FB0131" w:rsidR="00C45EE6" w:rsidP="009F35AB" w:rsidRDefault="003B0933" w14:paraId="2F7DB684" w14:textId="12EC5405">
            <w:pPr>
              <w:rPr>
                <w:b/>
              </w:rPr>
            </w:pPr>
            <w:r>
              <w:rPr>
                <w:b/>
              </w:rPr>
              <w:t>Etkinlik</w:t>
            </w:r>
            <w:r w:rsidRPr="00FB0131" w:rsidR="00C45EE6">
              <w:rPr>
                <w:b/>
              </w:rPr>
              <w:t xml:space="preserve"> Adı </w:t>
            </w:r>
          </w:p>
        </w:tc>
        <w:tc>
          <w:tcPr>
            <w:tcW w:w="3969" w:type="dxa"/>
          </w:tcPr>
          <w:p w:rsidRPr="00FB0131" w:rsidR="00C45EE6" w:rsidP="009F35AB" w:rsidRDefault="00C45EE6" w14:paraId="04CFC21E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Pr="00C45EE6" w:rsidR="00C45EE6" w:rsidP="009F35AB" w:rsidRDefault="00221304" w14:paraId="3156BC69" w14:textId="5218B3B5">
            <w:pPr>
              <w:rPr>
                <w:b/>
              </w:rPr>
            </w:pPr>
            <w:r>
              <w:rPr>
                <w:b/>
              </w:rPr>
              <w:t>Etkinlik</w:t>
            </w:r>
            <w:r w:rsidRPr="00C45EE6">
              <w:rPr>
                <w:b/>
              </w:rPr>
              <w:t xml:space="preserve"> Tarihi</w:t>
            </w:r>
          </w:p>
        </w:tc>
        <w:tc>
          <w:tcPr>
            <w:tcW w:w="2544" w:type="dxa"/>
          </w:tcPr>
          <w:p w:rsidRPr="00FB0131" w:rsidR="00C45EE6" w:rsidP="009F35AB" w:rsidRDefault="00C45EE6" w14:paraId="6786D4DE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Pr="00FB0131" w:rsidR="00614BB4" w:rsidTr="0060227D" w14:paraId="74587ED2" w14:textId="77777777">
        <w:trPr>
          <w:trHeight w:val="410"/>
        </w:trPr>
        <w:tc>
          <w:tcPr>
            <w:tcW w:w="2127" w:type="dxa"/>
            <w:vAlign w:val="center"/>
          </w:tcPr>
          <w:p w:rsidRPr="00FB0131" w:rsidR="00614BB4" w:rsidP="00614BB4" w:rsidRDefault="00EB628D" w14:paraId="5874A4DE" w14:textId="4769154A">
            <w:pPr>
              <w:rPr>
                <w:b/>
              </w:rPr>
            </w:pPr>
            <w:r>
              <w:rPr>
                <w:b/>
              </w:rPr>
              <w:t>Etkinlik Yeri</w:t>
            </w:r>
          </w:p>
        </w:tc>
        <w:tc>
          <w:tcPr>
            <w:tcW w:w="3969" w:type="dxa"/>
          </w:tcPr>
          <w:p w:rsidRPr="00FB0131" w:rsidR="00614BB4" w:rsidP="00614BB4" w:rsidRDefault="00614BB4" w14:paraId="0DE5B20B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Pr="00C45EE6" w:rsidR="00614BB4" w:rsidP="00614BB4" w:rsidRDefault="00614BB4" w14:paraId="3FEBF7DC" w14:textId="0E264CBF">
            <w:pPr>
              <w:rPr>
                <w:b/>
              </w:rPr>
            </w:pPr>
            <w:r w:rsidRPr="00C45EE6">
              <w:rPr>
                <w:b/>
              </w:rPr>
              <w:t xml:space="preserve">Başlama Saati </w:t>
            </w:r>
          </w:p>
        </w:tc>
        <w:tc>
          <w:tcPr>
            <w:tcW w:w="2544" w:type="dxa"/>
          </w:tcPr>
          <w:p w:rsidRPr="00FB0131" w:rsidR="00614BB4" w:rsidP="00614BB4" w:rsidRDefault="00614BB4" w14:paraId="5A907EAC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Pr="00FB0131" w:rsidR="00614BB4" w:rsidTr="0060227D" w14:paraId="1F1FE2C1" w14:textId="77777777">
        <w:trPr>
          <w:trHeight w:val="393"/>
        </w:trPr>
        <w:tc>
          <w:tcPr>
            <w:tcW w:w="2127" w:type="dxa"/>
          </w:tcPr>
          <w:p w:rsidRPr="00FB0131" w:rsidR="00614BB4" w:rsidP="00614BB4" w:rsidRDefault="00027B8A" w14:paraId="0206458A" w14:textId="11C29621">
            <w:pPr>
              <w:rPr>
                <w:b/>
              </w:rPr>
            </w:pPr>
            <w:r>
              <w:rPr>
                <w:b/>
              </w:rPr>
              <w:t>Etkinliği Düzenleyen</w:t>
            </w:r>
          </w:p>
        </w:tc>
        <w:tc>
          <w:tcPr>
            <w:tcW w:w="3969" w:type="dxa"/>
          </w:tcPr>
          <w:p w:rsidRPr="00FB0131" w:rsidR="00614BB4" w:rsidP="00614BB4" w:rsidRDefault="00614BB4" w14:paraId="45A66D5D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Pr="00C45EE6" w:rsidR="00614BB4" w:rsidP="00614BB4" w:rsidRDefault="00614BB4" w14:paraId="1CBE6567" w14:textId="6E5AFC6C">
            <w:pPr>
              <w:rPr>
                <w:b/>
              </w:rPr>
            </w:pPr>
            <w:r w:rsidRPr="00C45EE6">
              <w:rPr>
                <w:b/>
              </w:rPr>
              <w:t>Bitiş Saati</w:t>
            </w:r>
          </w:p>
        </w:tc>
        <w:tc>
          <w:tcPr>
            <w:tcW w:w="2544" w:type="dxa"/>
          </w:tcPr>
          <w:p w:rsidRPr="00FB0131" w:rsidR="00614BB4" w:rsidP="00614BB4" w:rsidRDefault="00614BB4" w14:paraId="4F44D804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4C2362" w:rsidP="004C2362" w:rsidRDefault="004C2362" w14:paraId="7859B1A3" w14:textId="77777777"/>
    <w:tbl>
      <w:tblPr>
        <w:tblStyle w:val="TabloKlavuzu"/>
        <w:tblpPr w:leftFromText="141" w:rightFromText="141" w:vertAnchor="text" w:horzAnchor="margin" w:tblpXSpec="center" w:tblpY="77"/>
        <w:tblW w:w="10198" w:type="dxa"/>
        <w:tblLook w:val="04A0" w:firstRow="1" w:lastRow="0" w:firstColumn="1" w:lastColumn="0" w:noHBand="0" w:noVBand="1"/>
      </w:tblPr>
      <w:tblGrid>
        <w:gridCol w:w="624"/>
        <w:gridCol w:w="3903"/>
        <w:gridCol w:w="3511"/>
        <w:gridCol w:w="2160"/>
      </w:tblGrid>
      <w:tr w:rsidRPr="004A5504" w:rsidR="004C2362" w:rsidTr="00815AE2" w14:paraId="49C03AD8" w14:textId="77777777">
        <w:trPr>
          <w:trHeight w:val="255"/>
        </w:trPr>
        <w:tc>
          <w:tcPr>
            <w:tcW w:w="10195" w:type="dxa"/>
            <w:gridSpan w:val="4"/>
            <w:shd w:val="clear" w:color="auto" w:fill="12D0D0"/>
          </w:tcPr>
          <w:p w:rsidRPr="004A5504" w:rsidR="004C2362" w:rsidP="004C2362" w:rsidRDefault="004C2362" w14:paraId="2400B22D" w14:textId="33681634">
            <w:pPr>
              <w:rPr>
                <w:b/>
              </w:rPr>
            </w:pPr>
            <w:r>
              <w:rPr>
                <w:b/>
              </w:rPr>
              <w:t>E</w:t>
            </w:r>
            <w:r w:rsidR="00930946">
              <w:rPr>
                <w:b/>
              </w:rPr>
              <w:t>TKİNLİĞE</w:t>
            </w:r>
            <w:r>
              <w:rPr>
                <w:b/>
              </w:rPr>
              <w:t xml:space="preserve"> </w:t>
            </w:r>
            <w:r w:rsidRPr="004A5504">
              <w:rPr>
                <w:b/>
              </w:rPr>
              <w:t>KATILANLAR</w:t>
            </w:r>
          </w:p>
        </w:tc>
      </w:tr>
      <w:tr w:rsidRPr="004A5504" w:rsidR="004C2362" w:rsidTr="001F769D" w14:paraId="38B54881" w14:textId="77777777">
        <w:trPr>
          <w:trHeight w:val="296"/>
        </w:trPr>
        <w:tc>
          <w:tcPr>
            <w:tcW w:w="621" w:type="dxa"/>
          </w:tcPr>
          <w:p w:rsidRPr="004A5504" w:rsidR="004C2362" w:rsidP="004C2362" w:rsidRDefault="004C2362" w14:paraId="6E9E49C8" w14:textId="77777777">
            <w:pPr>
              <w:rPr>
                <w:b/>
              </w:rPr>
            </w:pPr>
            <w:r w:rsidRPr="004A5504">
              <w:rPr>
                <w:b/>
              </w:rPr>
              <w:t>Sayı</w:t>
            </w:r>
          </w:p>
        </w:tc>
        <w:tc>
          <w:tcPr>
            <w:tcW w:w="3903" w:type="dxa"/>
          </w:tcPr>
          <w:p w:rsidRPr="004A5504" w:rsidR="004C2362" w:rsidP="004C2362" w:rsidRDefault="00CF2564" w14:paraId="49816B47" w14:textId="13B92619">
            <w:pPr>
              <w:rPr>
                <w:b/>
              </w:rPr>
            </w:pPr>
            <w:r w:rsidRPr="004A5504">
              <w:rPr>
                <w:b/>
              </w:rPr>
              <w:t>Adı-Soyadı</w:t>
            </w:r>
          </w:p>
        </w:tc>
        <w:tc>
          <w:tcPr>
            <w:tcW w:w="3511" w:type="dxa"/>
          </w:tcPr>
          <w:p w:rsidRPr="004A5504" w:rsidR="004C2362" w:rsidP="004C2362" w:rsidRDefault="00D14D39" w14:paraId="04FD52BF" w14:textId="0D26C61F">
            <w:pPr>
              <w:rPr>
                <w:b/>
              </w:rPr>
            </w:pPr>
            <w:r>
              <w:rPr>
                <w:b/>
              </w:rPr>
              <w:t>Birimi</w:t>
            </w:r>
            <w:r w:rsidR="00815AE2">
              <w:rPr>
                <w:b/>
              </w:rPr>
              <w:t>/Bölümü</w:t>
            </w:r>
          </w:p>
        </w:tc>
        <w:tc>
          <w:tcPr>
            <w:tcW w:w="2160" w:type="dxa"/>
          </w:tcPr>
          <w:p w:rsidRPr="004A5504" w:rsidR="004C2362" w:rsidP="004C2362" w:rsidRDefault="004C2362" w14:paraId="055C1599" w14:textId="77777777">
            <w:pPr>
              <w:rPr>
                <w:b/>
              </w:rPr>
            </w:pPr>
            <w:r w:rsidRPr="004A5504">
              <w:rPr>
                <w:b/>
              </w:rPr>
              <w:t>İmza</w:t>
            </w:r>
          </w:p>
        </w:tc>
      </w:tr>
      <w:tr w:rsidRPr="004A5504" w:rsidR="004C2362" w:rsidTr="00815AE2" w14:paraId="01399AD9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1DAB4000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4DC3103F" w14:textId="77777777">
            <w:pPr>
              <w:rPr>
                <w:color w:val="000000"/>
              </w:rPr>
            </w:pPr>
          </w:p>
        </w:tc>
        <w:tc>
          <w:tcPr>
            <w:tcW w:w="3511" w:type="dxa"/>
          </w:tcPr>
          <w:p w:rsidRPr="004A5504" w:rsidR="004C2362" w:rsidP="004C2362" w:rsidRDefault="004C2362" w14:paraId="4F532F55" w14:textId="77777777"/>
        </w:tc>
        <w:tc>
          <w:tcPr>
            <w:tcW w:w="2160" w:type="dxa"/>
          </w:tcPr>
          <w:p w:rsidRPr="004A5504" w:rsidR="004C2362" w:rsidP="004C2362" w:rsidRDefault="004C2362" w14:paraId="454B9FAD" w14:textId="77777777"/>
        </w:tc>
      </w:tr>
      <w:tr w:rsidRPr="004A5504" w:rsidR="004C2362" w:rsidTr="00815AE2" w14:paraId="691004C5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19F638FF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15F55107" w14:textId="77777777">
            <w:pPr>
              <w:rPr>
                <w:color w:val="000000"/>
              </w:rPr>
            </w:pPr>
          </w:p>
        </w:tc>
        <w:tc>
          <w:tcPr>
            <w:tcW w:w="3511" w:type="dxa"/>
          </w:tcPr>
          <w:p w:rsidRPr="004A5504" w:rsidR="004C2362" w:rsidP="004C2362" w:rsidRDefault="004C2362" w14:paraId="7F3235F8" w14:textId="77777777"/>
        </w:tc>
        <w:tc>
          <w:tcPr>
            <w:tcW w:w="2160" w:type="dxa"/>
          </w:tcPr>
          <w:p w:rsidRPr="004A5504" w:rsidR="004C2362" w:rsidP="004C2362" w:rsidRDefault="004C2362" w14:paraId="444D6B09" w14:textId="77777777"/>
        </w:tc>
      </w:tr>
      <w:tr w:rsidRPr="004A5504" w:rsidR="004C2362" w:rsidTr="00815AE2" w14:paraId="0276C396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2693E4DE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12BFD053" w14:textId="77777777"/>
        </w:tc>
        <w:tc>
          <w:tcPr>
            <w:tcW w:w="3511" w:type="dxa"/>
          </w:tcPr>
          <w:p w:rsidRPr="004A5504" w:rsidR="004C2362" w:rsidP="004C2362" w:rsidRDefault="004C2362" w14:paraId="63A7B20E" w14:textId="77777777"/>
        </w:tc>
        <w:tc>
          <w:tcPr>
            <w:tcW w:w="2160" w:type="dxa"/>
          </w:tcPr>
          <w:p w:rsidRPr="004A5504" w:rsidR="004C2362" w:rsidP="004C2362" w:rsidRDefault="004C2362" w14:paraId="33669BE1" w14:textId="77777777"/>
        </w:tc>
      </w:tr>
      <w:tr w:rsidRPr="004A5504" w:rsidR="004C2362" w:rsidTr="00815AE2" w14:paraId="76C865A9" w14:textId="77777777">
        <w:trPr>
          <w:trHeight w:val="243"/>
        </w:trPr>
        <w:tc>
          <w:tcPr>
            <w:tcW w:w="624" w:type="dxa"/>
            <w:vAlign w:val="center"/>
          </w:tcPr>
          <w:p w:rsidRPr="004A5504" w:rsidR="004C2362" w:rsidP="00815AE2" w:rsidRDefault="004C2362" w14:paraId="2139F17D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46F21164" w14:textId="77777777"/>
        </w:tc>
        <w:tc>
          <w:tcPr>
            <w:tcW w:w="3511" w:type="dxa"/>
          </w:tcPr>
          <w:p w:rsidRPr="004A5504" w:rsidR="004C2362" w:rsidP="004C2362" w:rsidRDefault="004C2362" w14:paraId="4F921706" w14:textId="77777777"/>
        </w:tc>
        <w:tc>
          <w:tcPr>
            <w:tcW w:w="2160" w:type="dxa"/>
          </w:tcPr>
          <w:p w:rsidRPr="004A5504" w:rsidR="004C2362" w:rsidP="004C2362" w:rsidRDefault="004C2362" w14:paraId="328A1806" w14:textId="77777777"/>
        </w:tc>
      </w:tr>
      <w:tr w:rsidRPr="004A5504" w:rsidR="004C2362" w:rsidTr="00815AE2" w14:paraId="20A441F2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00F0E92D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352E22AA" w14:textId="77777777"/>
        </w:tc>
        <w:tc>
          <w:tcPr>
            <w:tcW w:w="3511" w:type="dxa"/>
          </w:tcPr>
          <w:p w:rsidRPr="004A5504" w:rsidR="004C2362" w:rsidP="004C2362" w:rsidRDefault="004C2362" w14:paraId="45F499E4" w14:textId="77777777"/>
        </w:tc>
        <w:tc>
          <w:tcPr>
            <w:tcW w:w="2160" w:type="dxa"/>
          </w:tcPr>
          <w:p w:rsidRPr="004A5504" w:rsidR="004C2362" w:rsidP="004C2362" w:rsidRDefault="004C2362" w14:paraId="53C0A5C4" w14:textId="77777777"/>
        </w:tc>
      </w:tr>
      <w:tr w:rsidRPr="004A5504" w:rsidR="004C2362" w:rsidTr="00815AE2" w14:paraId="3A1E5458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5882B069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28B6A1A2" w14:textId="77777777"/>
        </w:tc>
        <w:tc>
          <w:tcPr>
            <w:tcW w:w="3511" w:type="dxa"/>
          </w:tcPr>
          <w:p w:rsidRPr="004A5504" w:rsidR="004C2362" w:rsidP="004C2362" w:rsidRDefault="004C2362" w14:paraId="01639680" w14:textId="77777777"/>
        </w:tc>
        <w:tc>
          <w:tcPr>
            <w:tcW w:w="2160" w:type="dxa"/>
          </w:tcPr>
          <w:p w:rsidRPr="004A5504" w:rsidR="004C2362" w:rsidP="004C2362" w:rsidRDefault="004C2362" w14:paraId="64916D63" w14:textId="77777777"/>
        </w:tc>
      </w:tr>
      <w:tr w:rsidRPr="004A5504" w:rsidR="004C2362" w:rsidTr="00815AE2" w14:paraId="3685B1C5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3896900E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03214BFF" w14:textId="77777777"/>
        </w:tc>
        <w:tc>
          <w:tcPr>
            <w:tcW w:w="3511" w:type="dxa"/>
          </w:tcPr>
          <w:p w:rsidRPr="004A5504" w:rsidR="004C2362" w:rsidP="004C2362" w:rsidRDefault="004C2362" w14:paraId="2F6D201F" w14:textId="77777777"/>
        </w:tc>
        <w:tc>
          <w:tcPr>
            <w:tcW w:w="2160" w:type="dxa"/>
          </w:tcPr>
          <w:p w:rsidRPr="004A5504" w:rsidR="004C2362" w:rsidP="004C2362" w:rsidRDefault="004C2362" w14:paraId="08761EBB" w14:textId="77777777"/>
        </w:tc>
      </w:tr>
      <w:tr w:rsidRPr="004A5504" w:rsidR="004C2362" w:rsidTr="00815AE2" w14:paraId="445DAD4A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42019122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51299287" w14:textId="77777777"/>
        </w:tc>
        <w:tc>
          <w:tcPr>
            <w:tcW w:w="3511" w:type="dxa"/>
          </w:tcPr>
          <w:p w:rsidRPr="004A5504" w:rsidR="004C2362" w:rsidP="004C2362" w:rsidRDefault="004C2362" w14:paraId="42E72254" w14:textId="77777777"/>
        </w:tc>
        <w:tc>
          <w:tcPr>
            <w:tcW w:w="2160" w:type="dxa"/>
          </w:tcPr>
          <w:p w:rsidRPr="004A5504" w:rsidR="004C2362" w:rsidP="004C2362" w:rsidRDefault="004C2362" w14:paraId="381CCFD3" w14:textId="77777777"/>
        </w:tc>
      </w:tr>
      <w:tr w:rsidRPr="004A5504" w:rsidR="004C2362" w:rsidTr="00815AE2" w14:paraId="493E8668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58CDCF57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6A98262D" w14:textId="77777777"/>
        </w:tc>
        <w:tc>
          <w:tcPr>
            <w:tcW w:w="3511" w:type="dxa"/>
          </w:tcPr>
          <w:p w:rsidRPr="004A5504" w:rsidR="004C2362" w:rsidP="004C2362" w:rsidRDefault="004C2362" w14:paraId="69FD89ED" w14:textId="77777777"/>
        </w:tc>
        <w:tc>
          <w:tcPr>
            <w:tcW w:w="2160" w:type="dxa"/>
          </w:tcPr>
          <w:p w:rsidRPr="004A5504" w:rsidR="004C2362" w:rsidP="004C2362" w:rsidRDefault="004C2362" w14:paraId="3EA1336C" w14:textId="77777777"/>
        </w:tc>
      </w:tr>
      <w:tr w:rsidRPr="004A5504" w:rsidR="004C2362" w:rsidTr="00815AE2" w14:paraId="627793A9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7EB72B41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540356E5" w14:textId="77777777"/>
        </w:tc>
        <w:tc>
          <w:tcPr>
            <w:tcW w:w="3511" w:type="dxa"/>
          </w:tcPr>
          <w:p w:rsidRPr="004A5504" w:rsidR="004C2362" w:rsidP="004C2362" w:rsidRDefault="004C2362" w14:paraId="1F2979D1" w14:textId="77777777"/>
        </w:tc>
        <w:tc>
          <w:tcPr>
            <w:tcW w:w="2160" w:type="dxa"/>
          </w:tcPr>
          <w:p w:rsidRPr="004A5504" w:rsidR="004C2362" w:rsidP="004C2362" w:rsidRDefault="004C2362" w14:paraId="15330C9D" w14:textId="77777777"/>
        </w:tc>
      </w:tr>
      <w:tr w:rsidRPr="004A5504" w:rsidR="004C2362" w:rsidTr="00815AE2" w14:paraId="297C5195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2068B62E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6C21B8E2" w14:textId="77777777"/>
        </w:tc>
        <w:tc>
          <w:tcPr>
            <w:tcW w:w="3511" w:type="dxa"/>
          </w:tcPr>
          <w:p w:rsidRPr="004A5504" w:rsidR="004C2362" w:rsidP="004C2362" w:rsidRDefault="004C2362" w14:paraId="64BE9C74" w14:textId="77777777"/>
        </w:tc>
        <w:tc>
          <w:tcPr>
            <w:tcW w:w="2160" w:type="dxa"/>
          </w:tcPr>
          <w:p w:rsidRPr="004A5504" w:rsidR="004C2362" w:rsidP="004C2362" w:rsidRDefault="004C2362" w14:paraId="7F84ECC6" w14:textId="77777777"/>
        </w:tc>
      </w:tr>
      <w:tr w:rsidRPr="004A5504" w:rsidR="004C2362" w:rsidTr="00815AE2" w14:paraId="78253840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2152791A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73FCA838" w14:textId="77777777"/>
        </w:tc>
        <w:tc>
          <w:tcPr>
            <w:tcW w:w="3511" w:type="dxa"/>
          </w:tcPr>
          <w:p w:rsidRPr="004A5504" w:rsidR="004C2362" w:rsidP="004C2362" w:rsidRDefault="004C2362" w14:paraId="3ECE5B03" w14:textId="77777777"/>
        </w:tc>
        <w:tc>
          <w:tcPr>
            <w:tcW w:w="2160" w:type="dxa"/>
          </w:tcPr>
          <w:p w:rsidRPr="004A5504" w:rsidR="004C2362" w:rsidP="004C2362" w:rsidRDefault="004C2362" w14:paraId="0D8666DF" w14:textId="77777777"/>
        </w:tc>
      </w:tr>
      <w:tr w:rsidRPr="004A5504" w:rsidR="004C2362" w:rsidTr="00815AE2" w14:paraId="486B493E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46EBD4C7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604EB4ED" w14:textId="77777777"/>
        </w:tc>
        <w:tc>
          <w:tcPr>
            <w:tcW w:w="3511" w:type="dxa"/>
          </w:tcPr>
          <w:p w:rsidRPr="004A5504" w:rsidR="004C2362" w:rsidP="004C2362" w:rsidRDefault="004C2362" w14:paraId="467FD1BF" w14:textId="77777777"/>
        </w:tc>
        <w:tc>
          <w:tcPr>
            <w:tcW w:w="2160" w:type="dxa"/>
          </w:tcPr>
          <w:p w:rsidRPr="004A5504" w:rsidR="004C2362" w:rsidP="004C2362" w:rsidRDefault="004C2362" w14:paraId="309E6A93" w14:textId="77777777"/>
        </w:tc>
      </w:tr>
      <w:tr w:rsidRPr="004A5504" w:rsidR="004C2362" w:rsidTr="00815AE2" w14:paraId="552FACDE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56E5A012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423AB67E" w14:textId="77777777"/>
        </w:tc>
        <w:tc>
          <w:tcPr>
            <w:tcW w:w="3511" w:type="dxa"/>
          </w:tcPr>
          <w:p w:rsidRPr="004A5504" w:rsidR="004C2362" w:rsidP="004C2362" w:rsidRDefault="004C2362" w14:paraId="6177E573" w14:textId="77777777"/>
        </w:tc>
        <w:tc>
          <w:tcPr>
            <w:tcW w:w="2160" w:type="dxa"/>
          </w:tcPr>
          <w:p w:rsidRPr="004A5504" w:rsidR="004C2362" w:rsidP="004C2362" w:rsidRDefault="004C2362" w14:paraId="4FAA5946" w14:textId="77777777"/>
        </w:tc>
      </w:tr>
      <w:tr w:rsidRPr="004A5504" w:rsidR="004C2362" w:rsidTr="00815AE2" w14:paraId="1C193423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4C2362" w:rsidP="00815AE2" w:rsidRDefault="004C2362" w14:paraId="2107A3B5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4C2362" w:rsidP="004C2362" w:rsidRDefault="004C2362" w14:paraId="3D200F2D" w14:textId="77777777"/>
        </w:tc>
        <w:tc>
          <w:tcPr>
            <w:tcW w:w="3511" w:type="dxa"/>
          </w:tcPr>
          <w:p w:rsidRPr="004A5504" w:rsidR="004C2362" w:rsidP="004C2362" w:rsidRDefault="004C2362" w14:paraId="11F30293" w14:textId="77777777"/>
        </w:tc>
        <w:tc>
          <w:tcPr>
            <w:tcW w:w="2160" w:type="dxa"/>
          </w:tcPr>
          <w:p w:rsidRPr="004A5504" w:rsidR="004C2362" w:rsidP="004C2362" w:rsidRDefault="004C2362" w14:paraId="32B670FC" w14:textId="77777777"/>
        </w:tc>
      </w:tr>
      <w:tr w:rsidRPr="004A5504" w:rsidR="00815AE2" w:rsidTr="00815AE2" w14:paraId="7337E024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815AE2" w:rsidP="00815AE2" w:rsidRDefault="00815AE2" w14:paraId="435D6AAC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815AE2" w:rsidP="004C2362" w:rsidRDefault="00815AE2" w14:paraId="71D216EE" w14:textId="77777777"/>
        </w:tc>
        <w:tc>
          <w:tcPr>
            <w:tcW w:w="3511" w:type="dxa"/>
          </w:tcPr>
          <w:p w:rsidRPr="004A5504" w:rsidR="00815AE2" w:rsidP="004C2362" w:rsidRDefault="00815AE2" w14:paraId="23C6AF7C" w14:textId="77777777"/>
        </w:tc>
        <w:tc>
          <w:tcPr>
            <w:tcW w:w="2160" w:type="dxa"/>
          </w:tcPr>
          <w:p w:rsidRPr="004A5504" w:rsidR="00815AE2" w:rsidP="004C2362" w:rsidRDefault="00815AE2" w14:paraId="1846E7D0" w14:textId="77777777"/>
        </w:tc>
      </w:tr>
      <w:tr w:rsidRPr="004A5504" w:rsidR="00815AE2" w:rsidTr="00815AE2" w14:paraId="26C53CB8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815AE2" w:rsidP="00815AE2" w:rsidRDefault="00815AE2" w14:paraId="5C925EF8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815AE2" w:rsidP="004C2362" w:rsidRDefault="00815AE2" w14:paraId="76524461" w14:textId="77777777"/>
        </w:tc>
        <w:tc>
          <w:tcPr>
            <w:tcW w:w="3511" w:type="dxa"/>
          </w:tcPr>
          <w:p w:rsidRPr="004A5504" w:rsidR="00815AE2" w:rsidP="004C2362" w:rsidRDefault="00815AE2" w14:paraId="4D1639D8" w14:textId="77777777"/>
        </w:tc>
        <w:tc>
          <w:tcPr>
            <w:tcW w:w="2160" w:type="dxa"/>
          </w:tcPr>
          <w:p w:rsidRPr="004A5504" w:rsidR="00815AE2" w:rsidP="004C2362" w:rsidRDefault="00815AE2" w14:paraId="68B5F001" w14:textId="77777777"/>
        </w:tc>
      </w:tr>
      <w:tr w:rsidRPr="004A5504" w:rsidR="00815AE2" w:rsidTr="00815AE2" w14:paraId="2DF8483E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815AE2" w:rsidP="00815AE2" w:rsidRDefault="00815AE2" w14:paraId="1570ECC1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815AE2" w:rsidP="004C2362" w:rsidRDefault="00815AE2" w14:paraId="2837772A" w14:textId="77777777"/>
        </w:tc>
        <w:tc>
          <w:tcPr>
            <w:tcW w:w="3511" w:type="dxa"/>
          </w:tcPr>
          <w:p w:rsidRPr="004A5504" w:rsidR="00815AE2" w:rsidP="004C2362" w:rsidRDefault="00815AE2" w14:paraId="72E351EF" w14:textId="77777777"/>
        </w:tc>
        <w:tc>
          <w:tcPr>
            <w:tcW w:w="2160" w:type="dxa"/>
          </w:tcPr>
          <w:p w:rsidRPr="004A5504" w:rsidR="00815AE2" w:rsidP="004C2362" w:rsidRDefault="00815AE2" w14:paraId="15CB2933" w14:textId="77777777"/>
        </w:tc>
      </w:tr>
      <w:tr w:rsidRPr="004A5504" w:rsidR="00815AE2" w:rsidTr="00815AE2" w14:paraId="79E42A66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815AE2" w:rsidP="00815AE2" w:rsidRDefault="00815AE2" w14:paraId="54609446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815AE2" w:rsidP="004C2362" w:rsidRDefault="00815AE2" w14:paraId="18253259" w14:textId="77777777"/>
        </w:tc>
        <w:tc>
          <w:tcPr>
            <w:tcW w:w="3511" w:type="dxa"/>
          </w:tcPr>
          <w:p w:rsidRPr="004A5504" w:rsidR="00815AE2" w:rsidP="004C2362" w:rsidRDefault="00815AE2" w14:paraId="66094FE7" w14:textId="77777777"/>
        </w:tc>
        <w:tc>
          <w:tcPr>
            <w:tcW w:w="2160" w:type="dxa"/>
          </w:tcPr>
          <w:p w:rsidRPr="004A5504" w:rsidR="00815AE2" w:rsidP="004C2362" w:rsidRDefault="00815AE2" w14:paraId="0E4B4D61" w14:textId="77777777"/>
        </w:tc>
      </w:tr>
      <w:tr w:rsidRPr="004A5504" w:rsidR="00815AE2" w:rsidTr="00815AE2" w14:paraId="139A6954" w14:textId="77777777">
        <w:trPr>
          <w:trHeight w:val="255"/>
        </w:trPr>
        <w:tc>
          <w:tcPr>
            <w:tcW w:w="624" w:type="dxa"/>
            <w:vAlign w:val="center"/>
          </w:tcPr>
          <w:p w:rsidRPr="004A5504" w:rsidR="00815AE2" w:rsidP="00815AE2" w:rsidRDefault="00815AE2" w14:paraId="7EB95653" w14:textId="77777777">
            <w:pPr>
              <w:pStyle w:val="ListeParagraf"/>
              <w:numPr>
                <w:ilvl w:val="0"/>
                <w:numId w:val="29"/>
              </w:numPr>
              <w:ind w:hanging="686"/>
            </w:pPr>
          </w:p>
        </w:tc>
        <w:tc>
          <w:tcPr>
            <w:tcW w:w="3903" w:type="dxa"/>
          </w:tcPr>
          <w:p w:rsidRPr="004A5504" w:rsidR="00815AE2" w:rsidP="004C2362" w:rsidRDefault="00815AE2" w14:paraId="2731AFDB" w14:textId="77777777"/>
        </w:tc>
        <w:tc>
          <w:tcPr>
            <w:tcW w:w="3511" w:type="dxa"/>
          </w:tcPr>
          <w:p w:rsidRPr="004A5504" w:rsidR="00815AE2" w:rsidP="004C2362" w:rsidRDefault="00815AE2" w14:paraId="38342838" w14:textId="77777777"/>
        </w:tc>
        <w:tc>
          <w:tcPr>
            <w:tcW w:w="2160" w:type="dxa"/>
          </w:tcPr>
          <w:p w:rsidRPr="004A5504" w:rsidR="00815AE2" w:rsidP="004C2362" w:rsidRDefault="00815AE2" w14:paraId="43F7C702" w14:textId="77777777"/>
        </w:tc>
      </w:tr>
    </w:tbl>
    <w:p w:rsidRPr="004C2362" w:rsidR="004C2362" w:rsidP="00C45EE6" w:rsidRDefault="004C2362" w14:paraId="0DF1EC39" w14:textId="77777777"/>
    <w:sectPr w:rsidRPr="004C2362" w:rsidR="004C2362" w:rsidSect="00224FD7">
      <w:footerReference r:id="Rdc815603ecd9481f"/>
      <w:headerReference w:type="default" r:id="rId8"/>
      <w:footerReference w:type="default" r:id="rId9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27071" w14:textId="77777777" w:rsidR="000835E7" w:rsidRDefault="000835E7">
      <w:r>
        <w:separator/>
      </w:r>
    </w:p>
  </w:endnote>
  <w:endnote w:type="continuationSeparator" w:id="0">
    <w:p w14:paraId="2094B9CE" w14:textId="77777777" w:rsidR="000835E7" w:rsidRDefault="0008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4FD7" w:rsidRDefault="00224FD7" w14:paraId="7220E923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"Bakırçay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48234" w14:textId="77777777" w:rsidR="000835E7" w:rsidRDefault="000835E7">
      <w:r>
        <w:separator/>
      </w:r>
    </w:p>
  </w:footnote>
  <w:footnote w:type="continuationSeparator" w:id="0">
    <w:p w14:paraId="63493A2F" w14:textId="77777777" w:rsidR="000835E7" w:rsidRDefault="000835E7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48" w:type="pct"/>
      <w:tblInd w:w="7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5596"/>
      <w:gridCol w:w="2560"/>
    </w:tblGrid>
    <w:tr w:rsidRPr="006A0EAB" w:rsidR="00F91F41" w:rsidTr="00B64FF0" w14:paraId="7748F533" w14:textId="77777777">
      <w:trPr>
        <w:cantSplit/>
        <w:trHeight w:val="981"/>
      </w:trPr>
      <w:tc>
        <w:tcPr>
          <w:tcW w:w="2085" w:type="dxa"/>
          <w:vMerge w:val="restart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  <w:vAlign w:val="bottom"/>
        </w:tcPr>
        <w:p w:rsidR="004D750A" w:rsidP="00B64FF0" w:rsidRDefault="00E15DC1" w14:paraId="5C34DFBD" w14:textId="77777777">
          <w:pPr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1E0F6C35" wp14:anchorId="5C9D273E">
                <wp:simplePos x="0" y="0"/>
                <wp:positionH relativeFrom="column">
                  <wp:posOffset>-19685</wp:posOffset>
                </wp:positionH>
                <wp:positionV relativeFrom="paragraph">
                  <wp:posOffset>-436245</wp:posOffset>
                </wp:positionV>
                <wp:extent cx="1242060" cy="408940"/>
                <wp:effectExtent l="0" t="0" r="0" b="0"/>
                <wp:wrapNone/>
                <wp:docPr id="10" name="Resim 10" descr="bakircay_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10" descr="bakircay_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391"/>
                        <a:stretch/>
                      </pic:blipFill>
                      <pic:spPr bwMode="auto">
                        <a:xfrm>
                          <a:off x="0" y="0"/>
                          <a:ext cx="124206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D750A" w:rsidP="00B64FF0" w:rsidRDefault="004D750A" w14:paraId="73783EB5" w14:textId="77777777">
          <w:pPr>
            <w:rPr>
              <w:b/>
              <w:sz w:val="18"/>
              <w:szCs w:val="18"/>
            </w:rPr>
          </w:pPr>
        </w:p>
        <w:p w:rsidRPr="00C9557A" w:rsidR="00F91F41" w:rsidP="00B64FF0" w:rsidRDefault="00F91F41" w14:paraId="670A98EB" w14:textId="77777777">
          <w:pPr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</w:tcPr>
        <w:p w:rsidR="00F91F41" w:rsidP="00F91F41" w:rsidRDefault="00F91F41" w14:paraId="1C995042" w14:textId="77777777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Pr="006A0EAB" w:rsidR="00F91F41" w:rsidP="00F91F41" w:rsidRDefault="00F91F41" w14:paraId="40A8A222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Pr="006A0EAB" w:rsidR="00F91F41" w:rsidP="00F91F41" w:rsidRDefault="00F91F41" w14:paraId="2060C7FF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 xml:space="preserve">İZMİR </w:t>
          </w:r>
          <w:r w:rsidR="008B7FD1">
            <w:rPr>
              <w:b/>
              <w:sz w:val="20"/>
              <w:szCs w:val="20"/>
            </w:rPr>
            <w:t>BAKIRÇAY</w:t>
          </w:r>
          <w:r>
            <w:rPr>
              <w:b/>
              <w:sz w:val="20"/>
              <w:szCs w:val="20"/>
            </w:rPr>
            <w:t xml:space="preserve"> ÜNİVERSİTESİ</w:t>
          </w:r>
        </w:p>
        <w:p w:rsidRPr="006A0EAB" w:rsidR="00F91F41" w:rsidP="00F91F41" w:rsidRDefault="00325D62" w14:paraId="3BE54CB7" w14:textId="77777777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Kalite Koordinatörlüğü</w:t>
          </w: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66BCE278" w14:textId="77777777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Pr="006A0EAB" w:rsidR="00F91F41" w:rsidTr="00F91F41" w14:paraId="553CA29F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44F39D0A" w14:textId="7777777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F02236" w:rsidR="00F91F41" w:rsidP="003E68C9" w:rsidRDefault="00325D62" w14:paraId="50DC57AE" w14:textId="77777777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ETKİNLİK KATILIM FORMU</w:t>
          </w: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125BF0" w:rsidRDefault="00F91F41" w14:paraId="301CA041" w14:textId="77777777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 w:rsidR="00325D62">
            <w:rPr>
              <w:rFonts w:ascii="Times New Roman" w:hAnsi="Times New Roman"/>
            </w:rPr>
            <w:t>FRM/KK/13</w:t>
          </w:r>
        </w:p>
      </w:tc>
    </w:tr>
    <w:tr w:rsidRPr="006A0EAB" w:rsidR="00F91F41" w:rsidTr="00F91F41" w14:paraId="7A8BDFF7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123792C5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79063D58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9C1C52" w:rsidRDefault="00F91F41" w14:paraId="7F6C587E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Pr="009C549A" w:rsidR="00325D62">
            <w:rPr>
              <w:rFonts w:ascii="Times New Roman" w:hAnsi="Times New Roman"/>
            </w:rPr>
            <w:t>30.05.2024</w:t>
          </w:r>
        </w:p>
      </w:tc>
    </w:tr>
    <w:tr w:rsidRPr="006A0EAB" w:rsidR="00F91F41" w:rsidTr="00F91F41" w14:paraId="214AE16A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631C1338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471A3B5D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8652F2" w:rsidRDefault="00F91F41" w14:paraId="54642777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91E61">
            <w:rPr>
              <w:rFonts w:ascii="Times New Roman" w:hAnsi="Times New Roman"/>
              <w:b/>
              <w:color w:val="000000"/>
            </w:rPr>
            <w:t xml:space="preserve">Rev. No/Tar.: </w:t>
          </w:r>
          <w:r w:rsidRPr="009C549A" w:rsidR="00325D62">
            <w:rPr>
              <w:rFonts w:ascii="Times New Roman" w:hAnsi="Times New Roman"/>
              <w:color w:val="000000"/>
            </w:rPr>
            <w:t>00/...</w:t>
          </w:r>
        </w:p>
      </w:tc>
    </w:tr>
    <w:tr w:rsidRPr="006A0EAB" w:rsidR="00F91F41" w:rsidTr="00F91F41" w14:paraId="7100078E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50B66989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00FB984C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4F0E41D2" w14:textId="77777777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Pr="003C0C1E" w:rsidR="00B2465E" w:rsidRDefault="00B2465E" w14:paraId="292EB7F7" w14:textId="77777777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15D07"/>
    <w:multiLevelType w:val="hybridMultilevel"/>
    <w:tmpl w:val="26D046A4"/>
    <w:lvl w:ilvl="0" w:tplc="B0900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0753094">
    <w:abstractNumId w:val="4"/>
  </w:num>
  <w:num w:numId="2" w16cid:durableId="1143156077">
    <w:abstractNumId w:val="28"/>
  </w:num>
  <w:num w:numId="3" w16cid:durableId="634409723">
    <w:abstractNumId w:val="9"/>
  </w:num>
  <w:num w:numId="4" w16cid:durableId="774905989">
    <w:abstractNumId w:val="11"/>
  </w:num>
  <w:num w:numId="5" w16cid:durableId="2139955461">
    <w:abstractNumId w:val="23"/>
  </w:num>
  <w:num w:numId="6" w16cid:durableId="1003044369">
    <w:abstractNumId w:val="26"/>
  </w:num>
  <w:num w:numId="7" w16cid:durableId="1557348862">
    <w:abstractNumId w:val="5"/>
  </w:num>
  <w:num w:numId="8" w16cid:durableId="1158228971">
    <w:abstractNumId w:val="19"/>
  </w:num>
  <w:num w:numId="9" w16cid:durableId="1041173468">
    <w:abstractNumId w:val="15"/>
  </w:num>
  <w:num w:numId="10" w16cid:durableId="771819788">
    <w:abstractNumId w:val="10"/>
  </w:num>
  <w:num w:numId="11" w16cid:durableId="495925100">
    <w:abstractNumId w:val="21"/>
  </w:num>
  <w:num w:numId="12" w16cid:durableId="260796468">
    <w:abstractNumId w:val="27"/>
  </w:num>
  <w:num w:numId="13" w16cid:durableId="329021256">
    <w:abstractNumId w:val="0"/>
  </w:num>
  <w:num w:numId="14" w16cid:durableId="607272094">
    <w:abstractNumId w:val="6"/>
  </w:num>
  <w:num w:numId="15" w16cid:durableId="1458908248">
    <w:abstractNumId w:val="17"/>
  </w:num>
  <w:num w:numId="16" w16cid:durableId="2079861116">
    <w:abstractNumId w:val="18"/>
  </w:num>
  <w:num w:numId="17" w16cid:durableId="2066878742">
    <w:abstractNumId w:val="8"/>
  </w:num>
  <w:num w:numId="18" w16cid:durableId="1977025063">
    <w:abstractNumId w:val="16"/>
  </w:num>
  <w:num w:numId="19" w16cid:durableId="1673753604">
    <w:abstractNumId w:val="22"/>
  </w:num>
  <w:num w:numId="20" w16cid:durableId="22903309">
    <w:abstractNumId w:val="13"/>
  </w:num>
  <w:num w:numId="21" w16cid:durableId="87435514">
    <w:abstractNumId w:val="20"/>
  </w:num>
  <w:num w:numId="22" w16cid:durableId="638386768">
    <w:abstractNumId w:val="3"/>
  </w:num>
  <w:num w:numId="23" w16cid:durableId="427193094">
    <w:abstractNumId w:val="7"/>
  </w:num>
  <w:num w:numId="24" w16cid:durableId="1609653381">
    <w:abstractNumId w:val="2"/>
  </w:num>
  <w:num w:numId="25" w16cid:durableId="1833108431">
    <w:abstractNumId w:val="24"/>
  </w:num>
  <w:num w:numId="26" w16cid:durableId="1328827902">
    <w:abstractNumId w:val="25"/>
  </w:num>
  <w:num w:numId="27" w16cid:durableId="1829709609">
    <w:abstractNumId w:val="14"/>
  </w:num>
  <w:num w:numId="28" w16cid:durableId="1411734958">
    <w:abstractNumId w:val="1"/>
  </w:num>
  <w:num w:numId="29" w16cid:durableId="1194197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E7"/>
    <w:rsid w:val="00027B8A"/>
    <w:rsid w:val="000300DC"/>
    <w:rsid w:val="000412C1"/>
    <w:rsid w:val="00053E2F"/>
    <w:rsid w:val="00060910"/>
    <w:rsid w:val="00063FC3"/>
    <w:rsid w:val="0006410D"/>
    <w:rsid w:val="000722EA"/>
    <w:rsid w:val="0007441B"/>
    <w:rsid w:val="00081558"/>
    <w:rsid w:val="00082BAD"/>
    <w:rsid w:val="000835E7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1F769D"/>
    <w:rsid w:val="00202B4C"/>
    <w:rsid w:val="002165DA"/>
    <w:rsid w:val="00221304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85E03"/>
    <w:rsid w:val="003909AB"/>
    <w:rsid w:val="003974FE"/>
    <w:rsid w:val="003B0933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2138"/>
    <w:rsid w:val="00423718"/>
    <w:rsid w:val="004273F7"/>
    <w:rsid w:val="00431A80"/>
    <w:rsid w:val="004422F3"/>
    <w:rsid w:val="0045319F"/>
    <w:rsid w:val="0045716E"/>
    <w:rsid w:val="00492056"/>
    <w:rsid w:val="004937DF"/>
    <w:rsid w:val="00494C39"/>
    <w:rsid w:val="00496D8B"/>
    <w:rsid w:val="004B12DA"/>
    <w:rsid w:val="004B2786"/>
    <w:rsid w:val="004B5C60"/>
    <w:rsid w:val="004C2362"/>
    <w:rsid w:val="004D59B1"/>
    <w:rsid w:val="004D750A"/>
    <w:rsid w:val="004E65BC"/>
    <w:rsid w:val="004F131F"/>
    <w:rsid w:val="0050417B"/>
    <w:rsid w:val="00510DE4"/>
    <w:rsid w:val="00520AE7"/>
    <w:rsid w:val="00525D79"/>
    <w:rsid w:val="00533A92"/>
    <w:rsid w:val="00540626"/>
    <w:rsid w:val="00545D00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3AEE"/>
    <w:rsid w:val="005F54B2"/>
    <w:rsid w:val="005F6305"/>
    <w:rsid w:val="0060227D"/>
    <w:rsid w:val="00603763"/>
    <w:rsid w:val="00605E05"/>
    <w:rsid w:val="00614381"/>
    <w:rsid w:val="00614806"/>
    <w:rsid w:val="00614BA2"/>
    <w:rsid w:val="00614BB4"/>
    <w:rsid w:val="006169D1"/>
    <w:rsid w:val="00621EFE"/>
    <w:rsid w:val="00625987"/>
    <w:rsid w:val="0064234B"/>
    <w:rsid w:val="006628E4"/>
    <w:rsid w:val="00663645"/>
    <w:rsid w:val="006659B9"/>
    <w:rsid w:val="006710A6"/>
    <w:rsid w:val="006747F6"/>
    <w:rsid w:val="00680C0E"/>
    <w:rsid w:val="00682C6F"/>
    <w:rsid w:val="006903E5"/>
    <w:rsid w:val="00691DCF"/>
    <w:rsid w:val="006939C1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700FE3"/>
    <w:rsid w:val="0071481F"/>
    <w:rsid w:val="007179A3"/>
    <w:rsid w:val="00723CD6"/>
    <w:rsid w:val="00724C7B"/>
    <w:rsid w:val="007275CE"/>
    <w:rsid w:val="00727DC7"/>
    <w:rsid w:val="00731146"/>
    <w:rsid w:val="00731C4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15AE2"/>
    <w:rsid w:val="00820235"/>
    <w:rsid w:val="0082057C"/>
    <w:rsid w:val="00846159"/>
    <w:rsid w:val="0084788F"/>
    <w:rsid w:val="008500E1"/>
    <w:rsid w:val="00863429"/>
    <w:rsid w:val="008652F2"/>
    <w:rsid w:val="00873BCF"/>
    <w:rsid w:val="00886B88"/>
    <w:rsid w:val="008901DD"/>
    <w:rsid w:val="00892D7F"/>
    <w:rsid w:val="008A06EF"/>
    <w:rsid w:val="008A45DE"/>
    <w:rsid w:val="008A5F9F"/>
    <w:rsid w:val="008B08B1"/>
    <w:rsid w:val="008B7FD1"/>
    <w:rsid w:val="008C23DD"/>
    <w:rsid w:val="008C53C8"/>
    <w:rsid w:val="008D315B"/>
    <w:rsid w:val="008E3E1F"/>
    <w:rsid w:val="008F063C"/>
    <w:rsid w:val="00905D19"/>
    <w:rsid w:val="009154B6"/>
    <w:rsid w:val="00917FCC"/>
    <w:rsid w:val="00923ECC"/>
    <w:rsid w:val="009305C9"/>
    <w:rsid w:val="00930946"/>
    <w:rsid w:val="009367E7"/>
    <w:rsid w:val="00951FAA"/>
    <w:rsid w:val="00964780"/>
    <w:rsid w:val="00965356"/>
    <w:rsid w:val="00976399"/>
    <w:rsid w:val="009815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E08"/>
    <w:rsid w:val="00AE4D5B"/>
    <w:rsid w:val="00B02767"/>
    <w:rsid w:val="00B03356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4FF0"/>
    <w:rsid w:val="00B65B51"/>
    <w:rsid w:val="00B73E1B"/>
    <w:rsid w:val="00B7587B"/>
    <w:rsid w:val="00B76F65"/>
    <w:rsid w:val="00B80733"/>
    <w:rsid w:val="00B909D0"/>
    <w:rsid w:val="00B9367C"/>
    <w:rsid w:val="00B953F2"/>
    <w:rsid w:val="00BA11EE"/>
    <w:rsid w:val="00BB4329"/>
    <w:rsid w:val="00BB4DAD"/>
    <w:rsid w:val="00BB5C6D"/>
    <w:rsid w:val="00BB6B6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7BE"/>
    <w:rsid w:val="00C42B24"/>
    <w:rsid w:val="00C45EE6"/>
    <w:rsid w:val="00C57EC6"/>
    <w:rsid w:val="00C6286D"/>
    <w:rsid w:val="00C62AD8"/>
    <w:rsid w:val="00C64F4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CF2564"/>
    <w:rsid w:val="00D051F3"/>
    <w:rsid w:val="00D06EBE"/>
    <w:rsid w:val="00D147CD"/>
    <w:rsid w:val="00D14D39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437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15DC1"/>
    <w:rsid w:val="00E3001E"/>
    <w:rsid w:val="00E46C65"/>
    <w:rsid w:val="00E5752B"/>
    <w:rsid w:val="00E64E64"/>
    <w:rsid w:val="00E71B83"/>
    <w:rsid w:val="00E80B5E"/>
    <w:rsid w:val="00EA77AC"/>
    <w:rsid w:val="00EA7DAA"/>
    <w:rsid w:val="00EB5EEE"/>
    <w:rsid w:val="00EB628D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62029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231C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CF6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50A"/>
    <w:rPr>
      <w:rFonts w:eastAsiaTheme="minorEastAs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dc815603ecd9481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BDB7-2D3B-445D-8A91-EB6ADDB3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Eğitim Katılım Formu - Kopya.dotx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Kezban ÖZÇELİK KAYNAK</dc:creator>
  <cp:keywords/>
  <cp:lastModifiedBy>Kezban ÖZÇELİK KAYNAK</cp:lastModifiedBy>
  <cp:revision>2</cp:revision>
  <cp:lastPrinted>2018-09-24T13:03:00Z</cp:lastPrinted>
  <dcterms:created xsi:type="dcterms:W3CDTF">2024-05-30T07:54:00Z</dcterms:created>
  <dcterms:modified xsi:type="dcterms:W3CDTF">2024-05-30T07:54:00Z</dcterms:modified>
</cp:coreProperties>
</file>