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2926" w:rsidP="001B4140" w:rsidRDefault="007A2926" w14:paraId="07021441" w14:textId="77777777"/>
    <w:p w:rsidRPr="006638A0" w:rsidR="006638A0" w:rsidP="006638A0" w:rsidRDefault="006638A0" w14:paraId="76557810" w14:textId="77777777">
      <w:r w:rsidRPr="006638A0">
        <w:t> </w:t>
      </w:r>
    </w:p>
    <w:tbl>
      <w:tblPr>
        <w:tblW w:w="4945" w:type="pct"/>
        <w:tblInd w:w="6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2"/>
        <w:gridCol w:w="2430"/>
        <w:gridCol w:w="1579"/>
        <w:gridCol w:w="2308"/>
      </w:tblGrid>
      <w:tr w:rsidRPr="006638A0" w:rsidR="006638A0" w:rsidTr="006638A0" w14:paraId="0847D3CB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47EBE37D" w14:textId="77777777">
            <w:r w:rsidRPr="006638A0">
              <w:rPr>
                <w:b/>
                <w:bCs/>
              </w:rPr>
              <w:t>Tarih</w:t>
            </w:r>
            <w:r w:rsidRPr="006638A0">
              <w:t> 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3F831EFB" w14:textId="77777777">
            <w:r w:rsidRPr="006638A0">
              <w:t>…../…../………. </w:t>
            </w:r>
          </w:p>
        </w:tc>
        <w:tc>
          <w:tcPr>
            <w:tcW w:w="3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24486498" w14:textId="77777777">
            <w:r w:rsidRPr="006638A0">
              <w:t> </w:t>
            </w:r>
          </w:p>
        </w:tc>
      </w:tr>
      <w:tr w:rsidRPr="006638A0" w:rsidR="006638A0" w:rsidTr="006638A0" w14:paraId="3EC3E222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4694CB8B" w14:textId="77777777">
            <w:r w:rsidRPr="006638A0">
              <w:rPr>
                <w:b/>
                <w:bCs/>
              </w:rPr>
              <w:t>Dersin kodu ve adı</w:t>
            </w:r>
            <w:r w:rsidRPr="006638A0">
              <w:t> 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55516132" w14:textId="77777777">
            <w:r w:rsidRPr="006638A0">
              <w:t> 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2E0AA2DE" w14:textId="77777777">
            <w:r w:rsidRPr="006638A0">
              <w:rPr>
                <w:b/>
                <w:bCs/>
              </w:rPr>
              <w:t>Dersin dönemi</w:t>
            </w:r>
            <w:r w:rsidRPr="006638A0">
              <w:t> </w:t>
            </w:r>
          </w:p>
          <w:p w:rsidRPr="006638A0" w:rsidR="006638A0" w:rsidP="006638A0" w:rsidRDefault="006638A0" w14:paraId="6916E11C" w14:textId="77777777">
            <w:r w:rsidRPr="006638A0">
              <w:rPr>
                <w:b/>
                <w:bCs/>
              </w:rPr>
              <w:t>(</w:t>
            </w:r>
            <w:proofErr w:type="gramStart"/>
            <w:r w:rsidRPr="006638A0">
              <w:rPr>
                <w:b/>
                <w:bCs/>
              </w:rPr>
              <w:t>ör.</w:t>
            </w:r>
            <w:proofErr w:type="gramEnd"/>
            <w:r w:rsidRPr="006638A0">
              <w:rPr>
                <w:b/>
                <w:bCs/>
              </w:rPr>
              <w:t xml:space="preserve"> 2024-2025 Bahar)</w:t>
            </w:r>
            <w:r w:rsidRPr="006638A0"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2DC6CD6F" w14:textId="77777777">
            <w:r w:rsidRPr="006638A0">
              <w:t> </w:t>
            </w:r>
          </w:p>
        </w:tc>
      </w:tr>
      <w:tr w:rsidRPr="006638A0" w:rsidR="006638A0" w:rsidTr="006638A0" w14:paraId="4CA08C22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7BC6FEC6" w14:textId="77777777">
            <w:r w:rsidRPr="006638A0">
              <w:rPr>
                <w:b/>
                <w:bCs/>
              </w:rPr>
              <w:t>Öğretim elemanı adı ve soyadı</w:t>
            </w:r>
            <w:r w:rsidRPr="006638A0">
              <w:t> 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1C28FCA0" w14:textId="77777777">
            <w:r w:rsidRPr="006638A0">
              <w:t> </w:t>
            </w:r>
          </w:p>
        </w:tc>
        <w:tc>
          <w:tcPr>
            <w:tcW w:w="3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6B7041FE" w14:textId="77777777">
            <w:r w:rsidRPr="006638A0">
              <w:rPr>
                <w:b/>
                <w:bCs/>
              </w:rPr>
              <w:t>İmza</w:t>
            </w:r>
            <w:r w:rsidRPr="006638A0">
              <w:t> </w:t>
            </w:r>
          </w:p>
        </w:tc>
      </w:tr>
      <w:tr w:rsidRPr="006638A0" w:rsidR="006638A0" w:rsidTr="006638A0" w14:paraId="32904681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462CCCB1" w14:textId="77777777">
            <w:r w:rsidRPr="006638A0">
              <w:rPr>
                <w:b/>
                <w:bCs/>
              </w:rPr>
              <w:t>Teslim alanın adı ve soyadı</w:t>
            </w:r>
            <w:r w:rsidRPr="006638A0">
              <w:t> 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3FB5820F" w14:textId="77777777">
            <w:r w:rsidRPr="006638A0">
              <w:t> </w:t>
            </w:r>
          </w:p>
        </w:tc>
        <w:tc>
          <w:tcPr>
            <w:tcW w:w="3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314B5889" w14:textId="77777777">
            <w:r w:rsidRPr="006638A0">
              <w:rPr>
                <w:b/>
                <w:bCs/>
              </w:rPr>
              <w:t>İmza</w:t>
            </w:r>
            <w:r w:rsidRPr="006638A0">
              <w:t> </w:t>
            </w:r>
          </w:p>
        </w:tc>
      </w:tr>
    </w:tbl>
    <w:p w:rsidR="006638A0" w:rsidP="006638A0" w:rsidRDefault="006638A0" w14:paraId="63ED8852" w14:textId="77777777">
      <w:r w:rsidRPr="006638A0">
        <w:t> </w:t>
      </w:r>
    </w:p>
    <w:p w:rsidRPr="006638A0" w:rsidR="006638A0" w:rsidP="006638A0" w:rsidRDefault="006638A0" w14:paraId="39B0BB8D" w14:textId="77777777"/>
    <w:p w:rsidRPr="006638A0" w:rsidR="006638A0" w:rsidP="006638A0" w:rsidRDefault="006638A0" w14:paraId="2A939A3E" w14:textId="2339EAAE">
      <w:r w:rsidRPr="006638A0">
        <w:rPr>
          <w:b/>
          <w:bCs/>
        </w:rPr>
        <w:t> Dosya İçeriği Kontrol Listesi</w:t>
      </w:r>
      <w:r w:rsidRPr="006638A0">
        <w:t> </w:t>
      </w:r>
    </w:p>
    <w:tbl>
      <w:tblPr>
        <w:tblW w:w="4945" w:type="pct"/>
        <w:tblInd w:w="6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5"/>
        <w:gridCol w:w="853"/>
        <w:gridCol w:w="670"/>
        <w:gridCol w:w="1371"/>
        <w:gridCol w:w="1980"/>
      </w:tblGrid>
      <w:tr w:rsidRPr="006638A0" w:rsidR="006638A0" w:rsidTr="006638A0" w14:paraId="4D21D916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7B90F7F0" w14:textId="77777777">
            <w:r w:rsidRPr="006638A0">
              <w:t>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0384B3F8" w14:textId="77777777">
            <w:r w:rsidRPr="006638A0">
              <w:rPr>
                <w:b/>
                <w:bCs/>
              </w:rPr>
              <w:t>Var</w:t>
            </w:r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14F8D549" w14:textId="77777777">
            <w:r w:rsidRPr="006638A0">
              <w:rPr>
                <w:b/>
                <w:bCs/>
              </w:rPr>
              <w:t>Yok</w:t>
            </w:r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91B2118" w14:textId="77777777">
            <w:r w:rsidRPr="006638A0">
              <w:rPr>
                <w:b/>
                <w:bCs/>
              </w:rPr>
              <w:t>Sayfa/Adet</w:t>
            </w:r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10D16BD1" w14:textId="77777777">
            <w:r w:rsidRPr="006638A0">
              <w:rPr>
                <w:b/>
                <w:bCs/>
              </w:rPr>
              <w:t>Açıklama</w:t>
            </w:r>
            <w:r w:rsidRPr="006638A0">
              <w:t> </w:t>
            </w:r>
          </w:p>
        </w:tc>
      </w:tr>
      <w:tr w:rsidRPr="006638A0" w:rsidR="006638A0" w:rsidTr="006638A0" w14:paraId="61FBAEFB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692089F" w14:textId="77777777">
            <w:r w:rsidRPr="006638A0">
              <w:t>Ders izlencesi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4B617741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7528DAFE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3B662F12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5A28957C" w14:textId="77777777">
            <w:r w:rsidRPr="006638A0">
              <w:t> </w:t>
            </w:r>
          </w:p>
        </w:tc>
      </w:tr>
      <w:tr w:rsidRPr="006638A0" w:rsidR="006638A0" w:rsidTr="006638A0" w14:paraId="4DDF0583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0F74B378" w14:textId="77777777">
            <w:r w:rsidRPr="006638A0">
              <w:t>Vize Sınavı Soruları ve Cevap Anahtarı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0B15C5BC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5D4F672E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4A363E28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1DFB5455" w14:textId="77777777">
            <w:r w:rsidRPr="006638A0">
              <w:t> </w:t>
            </w:r>
          </w:p>
        </w:tc>
      </w:tr>
      <w:tr w:rsidRPr="006638A0" w:rsidR="006638A0" w:rsidTr="006638A0" w14:paraId="049258EA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7FE35B1C" w14:textId="77777777">
            <w:r w:rsidRPr="006638A0">
              <w:t>Final Sınavı Soruları ve Cevap Anahtarı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502B5049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8B3D7F6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1670D13C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0117AE9C" w14:textId="77777777">
            <w:r w:rsidRPr="006638A0">
              <w:t> </w:t>
            </w:r>
          </w:p>
        </w:tc>
      </w:tr>
      <w:tr w:rsidRPr="006638A0" w:rsidR="006638A0" w:rsidTr="006638A0" w14:paraId="511FF321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7D69ABFF" w14:textId="77777777">
            <w:r w:rsidRPr="006638A0">
              <w:t>Proje/Ödev vb. Yıl İçi Değerlendirme Faaliyetleri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59F85AAA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7BB2478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5172DAF9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3E4751F5" w14:textId="77777777">
            <w:r w:rsidRPr="006638A0">
              <w:t> </w:t>
            </w:r>
          </w:p>
        </w:tc>
      </w:tr>
      <w:tr w:rsidRPr="006638A0" w:rsidR="006638A0" w:rsidTr="006638A0" w14:paraId="56D2FC53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51BF0BA2" w14:textId="77777777">
            <w:r w:rsidRPr="006638A0">
              <w:t>Öğrenci Not Dağılımı Belgesi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92E2D1B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6B8523D2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6DBC2646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6615365A" w14:textId="77777777">
            <w:r w:rsidRPr="006638A0">
              <w:t> </w:t>
            </w:r>
          </w:p>
        </w:tc>
      </w:tr>
      <w:tr w:rsidRPr="006638A0" w:rsidR="006638A0" w:rsidTr="006638A0" w14:paraId="480399E4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7726EFFD" w14:textId="77777777">
            <w:r w:rsidRPr="006638A0">
              <w:t>Yoklama Tutanakları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BD1B612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7429F71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41EB6FCB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002C8C00" w14:textId="77777777">
            <w:r w:rsidRPr="006638A0">
              <w:t> </w:t>
            </w:r>
          </w:p>
        </w:tc>
      </w:tr>
      <w:tr w:rsidRPr="006638A0" w:rsidR="006638A0" w:rsidTr="006638A0" w14:paraId="2807077A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4D339B04" w14:textId="77777777">
            <w:r w:rsidRPr="006638A0">
              <w:t>Ders Değerlendirme Öğrenci Anketi Raporu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4FCED2DA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4C7BCC56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445AE299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6DB3DBE0" w14:textId="77777777">
            <w:r w:rsidRPr="006638A0">
              <w:t> </w:t>
            </w:r>
          </w:p>
        </w:tc>
      </w:tr>
      <w:tr w:rsidRPr="006638A0" w:rsidR="006638A0" w:rsidTr="006638A0" w14:paraId="2BBA02F5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30B6AAC3" w14:textId="77777777">
            <w:r w:rsidRPr="006638A0">
              <w:t>Öğretim Üyesi Ders Öz Değerlendirme Formu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6AC1D3B4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8E38A91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3C479EEA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22A8405D" w14:textId="77777777">
            <w:r w:rsidRPr="006638A0">
              <w:t> </w:t>
            </w:r>
          </w:p>
        </w:tc>
      </w:tr>
      <w:tr w:rsidRPr="006638A0" w:rsidR="006638A0" w:rsidTr="006638A0" w14:paraId="3CFF9504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1A103C4F" w14:textId="77777777">
            <w:r w:rsidRPr="006638A0">
              <w:t>Diğer (……………………</w:t>
            </w:r>
            <w:proofErr w:type="gramStart"/>
            <w:r w:rsidRPr="006638A0">
              <w:t>…….</w:t>
            </w:r>
            <w:proofErr w:type="gramEnd"/>
            <w:r w:rsidRPr="006638A0">
              <w:t>.)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7BE66B3A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51AC89AE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632AAA8E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76DDFB53" w14:textId="77777777">
            <w:r w:rsidRPr="006638A0">
              <w:t> </w:t>
            </w:r>
          </w:p>
        </w:tc>
      </w:tr>
      <w:tr w:rsidRPr="006638A0" w:rsidR="006638A0" w:rsidTr="006638A0" w14:paraId="0FC6F578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340489A7" w14:textId="77777777">
            <w:r w:rsidRPr="006638A0">
              <w:t>Diğer (……………………</w:t>
            </w:r>
            <w:proofErr w:type="gramStart"/>
            <w:r w:rsidRPr="006638A0">
              <w:t>…….</w:t>
            </w:r>
            <w:proofErr w:type="gramEnd"/>
            <w:r w:rsidRPr="006638A0">
              <w:t>.)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2D21A549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7ECE9E48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579B3C45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796416AD" w14:textId="77777777">
            <w:r w:rsidRPr="006638A0">
              <w:t> </w:t>
            </w:r>
          </w:p>
        </w:tc>
      </w:tr>
      <w:tr w:rsidRPr="006638A0" w:rsidR="006638A0" w:rsidTr="006638A0" w14:paraId="340C67CC" w14:textId="77777777">
        <w:trPr>
          <w:trHeight w:val="300"/>
        </w:trPr>
        <w:tc>
          <w:tcPr>
            <w:tcW w:w="5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5EC3B191" w14:textId="77777777">
            <w:r w:rsidRPr="006638A0">
              <w:t>Diğer (……………………</w:t>
            </w:r>
            <w:proofErr w:type="gramStart"/>
            <w:r w:rsidRPr="006638A0">
              <w:t>…….</w:t>
            </w:r>
            <w:proofErr w:type="gramEnd"/>
            <w:r w:rsidRPr="006638A0">
              <w:t>.)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147FF1A1" w14:textId="77777777">
            <w:r w:rsidRPr="006638A0">
              <w:t> 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38A0" w:rsidR="006638A0" w:rsidP="006638A0" w:rsidRDefault="006638A0" w14:paraId="0B655AD3" w14:textId="77777777">
            <w:r w:rsidRPr="006638A0"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4A5A0002" w14:textId="77777777">
            <w:r w:rsidRPr="006638A0">
              <w:t> 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38A0" w:rsidR="006638A0" w:rsidP="006638A0" w:rsidRDefault="006638A0" w14:paraId="79BF1EC5" w14:textId="77777777">
            <w:r w:rsidRPr="006638A0">
              <w:t> </w:t>
            </w:r>
          </w:p>
        </w:tc>
      </w:tr>
    </w:tbl>
    <w:p w:rsidRPr="006638A0" w:rsidR="006638A0" w:rsidP="006638A0" w:rsidRDefault="006638A0" w14:paraId="5AF6DD3E" w14:textId="77777777">
      <w:r w:rsidRPr="006638A0">
        <w:t> </w:t>
      </w:r>
    </w:p>
    <w:p w:rsidRPr="00923ECC" w:rsidR="006638A0" w:rsidP="001B4140" w:rsidRDefault="006638A0" w14:paraId="37E5A749" w14:textId="77777777"/>
    <w:sectPr w:rsidRPr="00923ECC" w:rsidR="006638A0" w:rsidSect="00224FD7">
      <w:footerReference r:id="R51c4da1f1aeb4ccb"/>
      <w:headerReference w:type="default" r:id="rId8"/>
      <w:footerReference w:type="default" r:id="rId9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ABAE" w14:textId="77777777" w:rsidR="006638A0" w:rsidRDefault="006638A0">
      <w:r>
        <w:separator/>
      </w:r>
    </w:p>
  </w:endnote>
  <w:endnote w:type="continuationSeparator" w:id="0">
    <w:p w14:paraId="605230F2" w14:textId="77777777" w:rsidR="006638A0" w:rsidRDefault="00663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FD7" w:rsidRDefault="00224FD7" w14:paraId="02E99C83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"Bakırçay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31595" w14:textId="77777777" w:rsidR="006638A0" w:rsidRDefault="006638A0">
      <w:r>
        <w:separator/>
      </w:r>
    </w:p>
  </w:footnote>
  <w:footnote w:type="continuationSeparator" w:id="0">
    <w:p w14:paraId="188862D7" w14:textId="77777777" w:rsidR="006638A0" w:rsidRDefault="006638A0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tblInd w:w="7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77"/>
      <w:gridCol w:w="4961"/>
      <w:gridCol w:w="2763"/>
    </w:tblGrid>
    <w:tr w:rsidRPr="006A0EAB" w:rsidR="00F91F41" w:rsidTr="00763440" w14:paraId="27A6CF70" w14:textId="77777777">
      <w:trPr>
        <w:cantSplit/>
        <w:trHeight w:val="981"/>
      </w:trPr>
      <w:tc>
        <w:tcPr>
          <w:tcW w:w="2477" w:type="dxa"/>
          <w:vMerge w:val="restart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  <w:vAlign w:val="bottom"/>
        </w:tcPr>
        <w:p w:rsidR="004D750A" w:rsidP="00B64FF0" w:rsidRDefault="008B7FD1" w14:paraId="688585E6" w14:textId="77777777">
          <w:pPr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editId="7B885994" wp14:anchorId="2AE05778">
                <wp:simplePos x="0" y="0"/>
                <wp:positionH relativeFrom="column">
                  <wp:posOffset>99695</wp:posOffset>
                </wp:positionH>
                <wp:positionV relativeFrom="paragraph">
                  <wp:posOffset>-747395</wp:posOffset>
                </wp:positionV>
                <wp:extent cx="1303020" cy="891540"/>
                <wp:effectExtent l="0" t="0" r="0" b="3810"/>
                <wp:wrapNone/>
                <wp:docPr id="10" name="Resim 10" descr="bakircay_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10" descr="bakircay_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7391"/>
                        <a:stretch/>
                      </pic:blipFill>
                      <pic:spPr bwMode="auto">
                        <a:xfrm>
                          <a:off x="0" y="0"/>
                          <a:ext cx="13030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D750A" w:rsidP="00B64FF0" w:rsidRDefault="004D750A" w14:paraId="656EB114" w14:textId="77777777">
          <w:pPr>
            <w:rPr>
              <w:b/>
              <w:sz w:val="18"/>
              <w:szCs w:val="18"/>
            </w:rPr>
          </w:pPr>
        </w:p>
        <w:p w:rsidRPr="00C9557A" w:rsidR="00F91F41" w:rsidP="00B64FF0" w:rsidRDefault="00F91F41" w14:paraId="628C3503" w14:textId="77777777">
          <w:pPr>
            <w:rPr>
              <w:b/>
              <w:sz w:val="18"/>
              <w:szCs w:val="18"/>
            </w:rPr>
          </w:pPr>
        </w:p>
      </w:tc>
      <w:tc>
        <w:tcPr>
          <w:tcW w:w="4961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</w:tcPr>
        <w:p w:rsidR="00F91F41" w:rsidP="00F91F41" w:rsidRDefault="00F91F41" w14:paraId="37DAB1BF" w14:textId="77777777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Pr="006A0EAB" w:rsidR="00F91F41" w:rsidP="00F91F41" w:rsidRDefault="00F91F41" w14:paraId="5BE1B750" w14:textId="7777777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Pr="006A0EAB" w:rsidR="00F91F41" w:rsidP="00F91F41" w:rsidRDefault="00F91F41" w14:paraId="7D426A79" w14:textId="7777777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 xml:space="preserve">İZMİR </w:t>
          </w:r>
          <w:r w:rsidR="008B7FD1">
            <w:rPr>
              <w:b/>
              <w:sz w:val="20"/>
              <w:szCs w:val="20"/>
            </w:rPr>
            <w:t>BAKIRÇAY</w:t>
          </w:r>
          <w:r>
            <w:rPr>
              <w:b/>
              <w:sz w:val="20"/>
              <w:szCs w:val="20"/>
            </w:rPr>
            <w:t xml:space="preserve"> ÜNİVERSİTESİ</w:t>
          </w:r>
        </w:p>
        <w:p w:rsidRPr="006A0EAB" w:rsidR="00F91F41" w:rsidP="00F91F41" w:rsidRDefault="00325D62" w14:paraId="77FBB22B" w14:textId="77777777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Kalite ve Akreditasyon Uygulama ve Araştırma Merkezi</w:t>
          </w: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 w14:paraId="0DEF1289" w14:textId="77777777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Pr="006A0EAB" w:rsidR="00F91F41" w:rsidTr="00763440" w14:paraId="4DAA1A50" w14:textId="77777777">
      <w:trPr>
        <w:cantSplit/>
        <w:trHeight w:val="72"/>
      </w:trPr>
      <w:tc>
        <w:tcPr>
          <w:tcW w:w="2477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4570C1F8" w14:textId="77777777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4961" w:type="dxa"/>
          <w:vMerge w:val="restart"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F02236" w:rsidR="00F91F41" w:rsidP="003E68C9" w:rsidRDefault="00325D62" w14:paraId="11CE2F79" w14:textId="77777777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DERS ARŞİV DOSYASI FORMU</w:t>
          </w: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125BF0" w:rsidRDefault="00F91F41" w14:paraId="2DFFE969" w14:textId="77777777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 w:rsidR="00325D62">
            <w:rPr>
              <w:rFonts w:ascii="Times New Roman" w:hAnsi="Times New Roman"/>
            </w:rPr>
            <w:t>FRM/KAUAM/03</w:t>
          </w:r>
        </w:p>
      </w:tc>
    </w:tr>
    <w:tr w:rsidRPr="006A0EAB" w:rsidR="00F91F41" w:rsidTr="00763440" w14:paraId="399B0D8D" w14:textId="77777777">
      <w:trPr>
        <w:cantSplit/>
        <w:trHeight w:val="72"/>
      </w:trPr>
      <w:tc>
        <w:tcPr>
          <w:tcW w:w="2477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11C05F9C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1C209068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9C1C52" w:rsidRDefault="00F91F41" w14:paraId="2850AA1E" w14:textId="77777777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  <w:r w:rsidRPr="009C549A" w:rsidR="00325D62">
            <w:rPr>
              <w:rFonts w:ascii="Times New Roman" w:hAnsi="Times New Roman"/>
            </w:rPr>
            <w:t>21.05.2025</w:t>
          </w:r>
        </w:p>
      </w:tc>
    </w:tr>
    <w:tr w:rsidRPr="006A0EAB" w:rsidR="00F91F41" w:rsidTr="00763440" w14:paraId="6F431D0E" w14:textId="77777777">
      <w:trPr>
        <w:cantSplit/>
        <w:trHeight w:val="72"/>
      </w:trPr>
      <w:tc>
        <w:tcPr>
          <w:tcW w:w="2477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0C63AD19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66F44782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8652F2" w:rsidRDefault="00F91F41" w14:paraId="4468459B" w14:textId="77777777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  <w:r w:rsidRPr="009C549A" w:rsidR="00325D62">
            <w:rPr>
              <w:rFonts w:ascii="Times New Roman" w:hAnsi="Times New Roman"/>
              <w:color w:val="000000"/>
            </w:rPr>
            <w:t>00/...</w:t>
          </w:r>
        </w:p>
      </w:tc>
    </w:tr>
    <w:tr w:rsidRPr="006A0EAB" w:rsidR="00F91F41" w:rsidTr="00763440" w14:paraId="528CC485" w14:textId="77777777">
      <w:trPr>
        <w:cantSplit/>
        <w:trHeight w:val="72"/>
      </w:trPr>
      <w:tc>
        <w:tcPr>
          <w:tcW w:w="2477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7CBE8271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339F19AB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 w14:paraId="79A88F42" w14:textId="77777777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:rsidRPr="003C0C1E" w:rsidR="00B2465E" w:rsidRDefault="00B2465E" w14:paraId="7D5C11BB" w14:textId="77777777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6199446">
    <w:abstractNumId w:val="4"/>
  </w:num>
  <w:num w:numId="2" w16cid:durableId="1817801210">
    <w:abstractNumId w:val="27"/>
  </w:num>
  <w:num w:numId="3" w16cid:durableId="1876193871">
    <w:abstractNumId w:val="9"/>
  </w:num>
  <w:num w:numId="4" w16cid:durableId="221792935">
    <w:abstractNumId w:val="11"/>
  </w:num>
  <w:num w:numId="5" w16cid:durableId="1362583823">
    <w:abstractNumId w:val="22"/>
  </w:num>
  <w:num w:numId="6" w16cid:durableId="1811482064">
    <w:abstractNumId w:val="25"/>
  </w:num>
  <w:num w:numId="7" w16cid:durableId="761805138">
    <w:abstractNumId w:val="5"/>
  </w:num>
  <w:num w:numId="8" w16cid:durableId="1694265831">
    <w:abstractNumId w:val="18"/>
  </w:num>
  <w:num w:numId="9" w16cid:durableId="2026902640">
    <w:abstractNumId w:val="14"/>
  </w:num>
  <w:num w:numId="10" w16cid:durableId="1016346661">
    <w:abstractNumId w:val="10"/>
  </w:num>
  <w:num w:numId="11" w16cid:durableId="2004776378">
    <w:abstractNumId w:val="20"/>
  </w:num>
  <w:num w:numId="12" w16cid:durableId="925918579">
    <w:abstractNumId w:val="26"/>
  </w:num>
  <w:num w:numId="13" w16cid:durableId="897253658">
    <w:abstractNumId w:val="0"/>
  </w:num>
  <w:num w:numId="14" w16cid:durableId="695541698">
    <w:abstractNumId w:val="6"/>
  </w:num>
  <w:num w:numId="15" w16cid:durableId="1164859455">
    <w:abstractNumId w:val="16"/>
  </w:num>
  <w:num w:numId="16" w16cid:durableId="989282946">
    <w:abstractNumId w:val="17"/>
  </w:num>
  <w:num w:numId="17" w16cid:durableId="978807745">
    <w:abstractNumId w:val="8"/>
  </w:num>
  <w:num w:numId="18" w16cid:durableId="1532844891">
    <w:abstractNumId w:val="15"/>
  </w:num>
  <w:num w:numId="19" w16cid:durableId="215434458">
    <w:abstractNumId w:val="21"/>
  </w:num>
  <w:num w:numId="20" w16cid:durableId="1497258091">
    <w:abstractNumId w:val="12"/>
  </w:num>
  <w:num w:numId="21" w16cid:durableId="803078935">
    <w:abstractNumId w:val="19"/>
  </w:num>
  <w:num w:numId="22" w16cid:durableId="642080843">
    <w:abstractNumId w:val="3"/>
  </w:num>
  <w:num w:numId="23" w16cid:durableId="147333765">
    <w:abstractNumId w:val="7"/>
  </w:num>
  <w:num w:numId="24" w16cid:durableId="309788817">
    <w:abstractNumId w:val="2"/>
  </w:num>
  <w:num w:numId="25" w16cid:durableId="628055704">
    <w:abstractNumId w:val="23"/>
  </w:num>
  <w:num w:numId="26" w16cid:durableId="562759812">
    <w:abstractNumId w:val="24"/>
  </w:num>
  <w:num w:numId="27" w16cid:durableId="1585409309">
    <w:abstractNumId w:val="13"/>
  </w:num>
  <w:num w:numId="28" w16cid:durableId="2082218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A0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272D"/>
    <w:rsid w:val="002B7DA2"/>
    <w:rsid w:val="002C65FE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85E03"/>
    <w:rsid w:val="003909AB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716E"/>
    <w:rsid w:val="00492056"/>
    <w:rsid w:val="004937DF"/>
    <w:rsid w:val="00494C39"/>
    <w:rsid w:val="00496D8B"/>
    <w:rsid w:val="004B12DA"/>
    <w:rsid w:val="004B2786"/>
    <w:rsid w:val="004B5C60"/>
    <w:rsid w:val="004D59B1"/>
    <w:rsid w:val="004D750A"/>
    <w:rsid w:val="004E65BC"/>
    <w:rsid w:val="004F131F"/>
    <w:rsid w:val="0050417B"/>
    <w:rsid w:val="00510DE4"/>
    <w:rsid w:val="00525D79"/>
    <w:rsid w:val="00533A92"/>
    <w:rsid w:val="00540626"/>
    <w:rsid w:val="00545D00"/>
    <w:rsid w:val="00582A3A"/>
    <w:rsid w:val="0058733F"/>
    <w:rsid w:val="0059594B"/>
    <w:rsid w:val="00596834"/>
    <w:rsid w:val="005A2DA1"/>
    <w:rsid w:val="005B33F4"/>
    <w:rsid w:val="005B4F45"/>
    <w:rsid w:val="005C1F15"/>
    <w:rsid w:val="005F006B"/>
    <w:rsid w:val="005F3AEE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4234B"/>
    <w:rsid w:val="00663645"/>
    <w:rsid w:val="006638A0"/>
    <w:rsid w:val="006659B9"/>
    <w:rsid w:val="006710A6"/>
    <w:rsid w:val="006747F6"/>
    <w:rsid w:val="00680C0E"/>
    <w:rsid w:val="00682C6F"/>
    <w:rsid w:val="006903E5"/>
    <w:rsid w:val="00691DCF"/>
    <w:rsid w:val="006939C1"/>
    <w:rsid w:val="006A0067"/>
    <w:rsid w:val="006A5DA8"/>
    <w:rsid w:val="006B0B91"/>
    <w:rsid w:val="006B32F6"/>
    <w:rsid w:val="006B7F9B"/>
    <w:rsid w:val="006D0ED8"/>
    <w:rsid w:val="006D4483"/>
    <w:rsid w:val="006E0054"/>
    <w:rsid w:val="006F3202"/>
    <w:rsid w:val="006F39C8"/>
    <w:rsid w:val="00700FE3"/>
    <w:rsid w:val="0071481F"/>
    <w:rsid w:val="007179A3"/>
    <w:rsid w:val="00723CD6"/>
    <w:rsid w:val="00724C7B"/>
    <w:rsid w:val="007275CE"/>
    <w:rsid w:val="00731146"/>
    <w:rsid w:val="00731C41"/>
    <w:rsid w:val="0074267C"/>
    <w:rsid w:val="00743DC3"/>
    <w:rsid w:val="00753F03"/>
    <w:rsid w:val="00753F69"/>
    <w:rsid w:val="00760DB3"/>
    <w:rsid w:val="00763440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0F40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46159"/>
    <w:rsid w:val="0084788F"/>
    <w:rsid w:val="008500E1"/>
    <w:rsid w:val="00863429"/>
    <w:rsid w:val="008652F2"/>
    <w:rsid w:val="00873BCF"/>
    <w:rsid w:val="00886B88"/>
    <w:rsid w:val="00892D7F"/>
    <w:rsid w:val="008A06EF"/>
    <w:rsid w:val="008A45DE"/>
    <w:rsid w:val="008A5F9F"/>
    <w:rsid w:val="008B08B1"/>
    <w:rsid w:val="008B7FD1"/>
    <w:rsid w:val="008C23DD"/>
    <w:rsid w:val="008C53C8"/>
    <w:rsid w:val="008D315B"/>
    <w:rsid w:val="008E3E1F"/>
    <w:rsid w:val="00905D19"/>
    <w:rsid w:val="009154B6"/>
    <w:rsid w:val="00917FCC"/>
    <w:rsid w:val="00923ECC"/>
    <w:rsid w:val="009305C9"/>
    <w:rsid w:val="009367E7"/>
    <w:rsid w:val="00951FAA"/>
    <w:rsid w:val="00964780"/>
    <w:rsid w:val="00965356"/>
    <w:rsid w:val="00976399"/>
    <w:rsid w:val="00981584"/>
    <w:rsid w:val="00987EE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66848"/>
    <w:rsid w:val="00A77709"/>
    <w:rsid w:val="00A809A6"/>
    <w:rsid w:val="00A84055"/>
    <w:rsid w:val="00AB048E"/>
    <w:rsid w:val="00AC5E08"/>
    <w:rsid w:val="00AE4D5B"/>
    <w:rsid w:val="00B02767"/>
    <w:rsid w:val="00B03356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4FF0"/>
    <w:rsid w:val="00B65B51"/>
    <w:rsid w:val="00B73E1B"/>
    <w:rsid w:val="00B7587B"/>
    <w:rsid w:val="00B80733"/>
    <w:rsid w:val="00B909D0"/>
    <w:rsid w:val="00B9367C"/>
    <w:rsid w:val="00B953F2"/>
    <w:rsid w:val="00BA11EE"/>
    <w:rsid w:val="00BB4329"/>
    <w:rsid w:val="00BB4DAD"/>
    <w:rsid w:val="00BB5C6D"/>
    <w:rsid w:val="00BC73CD"/>
    <w:rsid w:val="00BD360C"/>
    <w:rsid w:val="00BD5FC0"/>
    <w:rsid w:val="00BE170E"/>
    <w:rsid w:val="00BE2811"/>
    <w:rsid w:val="00BE37B9"/>
    <w:rsid w:val="00BE3A7A"/>
    <w:rsid w:val="00BE3BB1"/>
    <w:rsid w:val="00BE5F05"/>
    <w:rsid w:val="00BE7F34"/>
    <w:rsid w:val="00BF1C10"/>
    <w:rsid w:val="00C057C0"/>
    <w:rsid w:val="00C2077C"/>
    <w:rsid w:val="00C21536"/>
    <w:rsid w:val="00C25687"/>
    <w:rsid w:val="00C417BE"/>
    <w:rsid w:val="00C42B24"/>
    <w:rsid w:val="00C57EC6"/>
    <w:rsid w:val="00C6286D"/>
    <w:rsid w:val="00C62AD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73B2A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415A9"/>
    <w:rsid w:val="00F417E4"/>
    <w:rsid w:val="00F42F72"/>
    <w:rsid w:val="00F46C3B"/>
    <w:rsid w:val="00F5201B"/>
    <w:rsid w:val="00F62029"/>
    <w:rsid w:val="00F65D16"/>
    <w:rsid w:val="00F73CB5"/>
    <w:rsid w:val="00F80CEA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E39E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50A"/>
    <w:rPr>
      <w:rFonts w:eastAsiaTheme="minorEastAsia"/>
      <w:sz w:val="22"/>
      <w:szCs w:val="2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15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3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8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7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9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3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9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16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1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9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8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36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3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29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6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2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9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63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4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9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9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6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1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56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5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8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16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3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0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8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6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8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5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2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3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5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1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7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9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1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5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5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51c4da1f1aeb4cc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BDB7-2D3B-445D-8A91-EB6ADDB3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BoşŞablonDikey (2).dotx</Template>
  <TotalTime>4</TotalTime>
  <Pages>1</Pages>
  <Words>74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Yasemin ÖZLİMAN FARIMAZ</dc:creator>
  <cp:keywords/>
  <cp:lastModifiedBy>Ada Ay</cp:lastModifiedBy>
  <cp:revision>1</cp:revision>
  <cp:lastPrinted>2018-09-24T13:03:00Z</cp:lastPrinted>
  <dcterms:created xsi:type="dcterms:W3CDTF">2025-05-20T07:58:00Z</dcterms:created>
  <dcterms:modified xsi:type="dcterms:W3CDTF">2025-05-20T08:02:00Z</dcterms:modified>
</cp:coreProperties>
</file>